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51DD07DE" w14:textId="267F6B36" w:rsidR="007E5E36" w:rsidRDefault="00521873" w:rsidP="00C42808">
          <w:r>
            <w:t xml:space="preserve"> </w:t>
          </w:r>
        </w:p>
        <w:p w14:paraId="2783A5F8" w14:textId="20721E2B" w:rsidR="00D6735A" w:rsidRDefault="00D6735A" w:rsidP="00C42808"/>
        <w:p w14:paraId="0082D82A" w14:textId="77777777" w:rsidR="00D6735A" w:rsidRDefault="00D6735A" w:rsidP="00C42808"/>
        <w:p w14:paraId="36AB7828" w14:textId="77777777" w:rsidR="007E5E36" w:rsidRDefault="007E5E36" w:rsidP="00C42808"/>
        <w:p w14:paraId="46C7ED5D" w14:textId="71E56DEC" w:rsidR="00966B75" w:rsidRPr="006D26C1" w:rsidRDefault="00C9459E" w:rsidP="00C42808">
          <w:pPr>
            <w:rPr>
              <w:sz w:val="52"/>
              <w:szCs w:val="52"/>
              <w:lang w:val="en-CA"/>
            </w:rPr>
          </w:pPr>
          <w:r>
            <w:rPr>
              <w:sz w:val="52"/>
              <w:szCs w:val="52"/>
              <w:lang w:val="en-CA"/>
            </w:rPr>
            <w:t>[</w:t>
          </w:r>
          <w:r w:rsidR="00DE0E3B" w:rsidRPr="00DE0E3B">
            <w:rPr>
              <w:sz w:val="52"/>
              <w:szCs w:val="52"/>
              <w:highlight w:val="yellow"/>
              <w:lang w:val="en-CA"/>
            </w:rPr>
            <w:t>Registered Club</w:t>
          </w:r>
          <w:r>
            <w:rPr>
              <w:sz w:val="52"/>
              <w:szCs w:val="52"/>
              <w:lang w:val="en-CA"/>
            </w:rPr>
            <w:t>]</w:t>
          </w:r>
        </w:p>
        <w:p w14:paraId="6B2D7983" w14:textId="5D0A0352" w:rsidR="000B2B96" w:rsidRPr="006D26C1" w:rsidRDefault="00BC2E2C" w:rsidP="00C42808">
          <w:pPr>
            <w:rPr>
              <w:sz w:val="52"/>
              <w:szCs w:val="52"/>
              <w:lang w:val="en-CA"/>
            </w:rPr>
          </w:pPr>
          <w:r w:rsidRPr="006D26C1">
            <w:rPr>
              <w:sz w:val="52"/>
              <w:szCs w:val="52"/>
              <w:lang w:val="en-CA"/>
            </w:rPr>
            <w:t>Athlete Protection Policy</w:t>
          </w:r>
        </w:p>
        <w:p w14:paraId="499F2D6A" w14:textId="77777777" w:rsidR="00E218AC" w:rsidRPr="006D26C1" w:rsidRDefault="00E218AC" w:rsidP="00C42808">
          <w:pPr>
            <w:rPr>
              <w:lang w:val="en-CA"/>
            </w:rPr>
          </w:pPr>
        </w:p>
        <w:p w14:paraId="7A9E0755" w14:textId="2558ED40" w:rsidR="000B2B96" w:rsidRPr="006D26C1" w:rsidRDefault="00BC2E2C" w:rsidP="00C42808">
          <w:pPr>
            <w:rPr>
              <w:sz w:val="40"/>
              <w:szCs w:val="40"/>
              <w:lang w:val="en-CA"/>
            </w:rPr>
          </w:pPr>
          <w:r w:rsidRPr="006D26C1">
            <w:rPr>
              <w:sz w:val="40"/>
              <w:szCs w:val="40"/>
              <w:lang w:val="en-CA"/>
            </w:rPr>
            <w:t>Policy</w:t>
          </w:r>
        </w:p>
        <w:p w14:paraId="1B8C4131" w14:textId="09B6EFF9" w:rsidR="00034272" w:rsidRPr="006D26C1" w:rsidRDefault="00C9459E" w:rsidP="00C42808">
          <w:pPr>
            <w:rPr>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6D26C1">
            <w:rPr>
              <w:sz w:val="24"/>
              <w:lang w:val="en-CA"/>
            </w:rPr>
            <w:br w:type="page"/>
          </w:r>
        </w:p>
      </w:sdtContent>
    </w:sdt>
    <w:p w14:paraId="6EADAB45" w14:textId="77777777" w:rsidR="000B2B96" w:rsidRDefault="00E218AC" w:rsidP="00C42808">
      <w:pPr>
        <w:pStyle w:val="Title"/>
        <w:spacing w:line="360" w:lineRule="auto"/>
      </w:pPr>
      <w:r>
        <w:rPr>
          <w:noProof/>
          <w:lang w:val="en-CA" w:eastAsia="en-CA"/>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7D06FB0A"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1790784B" w14:textId="77777777" w:rsidR="00E218AC" w:rsidRPr="00E218AC" w:rsidRDefault="00E218AC" w:rsidP="00C42808">
      <w:pPr>
        <w:spacing w:line="360" w:lineRule="auto"/>
      </w:pPr>
    </w:p>
    <w:p w14:paraId="14CA8110" w14:textId="24ED2859" w:rsidR="00F3486C" w:rsidRDefault="00E218AC">
      <w:pPr>
        <w:pStyle w:val="TOC1"/>
        <w:rPr>
          <w:rFonts w:asciiTheme="minorHAnsi" w:hAnsiTheme="minorHAnsi"/>
          <w:b w:val="0"/>
          <w:noProof/>
          <w:sz w:val="24"/>
          <w:lang w:val="en-CA"/>
        </w:rPr>
      </w:pPr>
      <w:r>
        <w:fldChar w:fldCharType="begin"/>
      </w:r>
      <w:r>
        <w:instrText xml:space="preserve"> TOC \o "1-3" </w:instrText>
      </w:r>
      <w:r>
        <w:fldChar w:fldCharType="separate"/>
      </w:r>
      <w:r w:rsidR="00F3486C">
        <w:rPr>
          <w:noProof/>
          <w:lang w:bidi="en-US"/>
        </w:rPr>
        <w:t>Definitions</w:t>
      </w:r>
      <w:r w:rsidR="00F3486C">
        <w:rPr>
          <w:noProof/>
        </w:rPr>
        <w:tab/>
      </w:r>
      <w:r w:rsidR="00F3486C">
        <w:rPr>
          <w:noProof/>
        </w:rPr>
        <w:fldChar w:fldCharType="begin"/>
      </w:r>
      <w:r w:rsidR="00F3486C">
        <w:rPr>
          <w:noProof/>
        </w:rPr>
        <w:instrText xml:space="preserve"> PAGEREF _Toc125045122 \h </w:instrText>
      </w:r>
      <w:r w:rsidR="00F3486C">
        <w:rPr>
          <w:noProof/>
        </w:rPr>
      </w:r>
      <w:r w:rsidR="00F3486C">
        <w:rPr>
          <w:noProof/>
        </w:rPr>
        <w:fldChar w:fldCharType="separate"/>
      </w:r>
      <w:r w:rsidR="00E92578">
        <w:rPr>
          <w:noProof/>
        </w:rPr>
        <w:t>3</w:t>
      </w:r>
      <w:r w:rsidR="00F3486C">
        <w:rPr>
          <w:noProof/>
        </w:rPr>
        <w:fldChar w:fldCharType="end"/>
      </w:r>
    </w:p>
    <w:p w14:paraId="37C5FAC9" w14:textId="3E5FFC1D" w:rsidR="00F3486C" w:rsidRDefault="00F3486C">
      <w:pPr>
        <w:pStyle w:val="TOC1"/>
        <w:rPr>
          <w:rFonts w:asciiTheme="minorHAnsi" w:hAnsiTheme="minorHAnsi"/>
          <w:b w:val="0"/>
          <w:noProof/>
          <w:sz w:val="24"/>
          <w:lang w:val="en-CA"/>
        </w:rPr>
      </w:pPr>
      <w:r>
        <w:rPr>
          <w:noProof/>
          <w:lang w:bidi="en-US"/>
        </w:rPr>
        <w:t>Purpose</w:t>
      </w:r>
      <w:r>
        <w:rPr>
          <w:noProof/>
        </w:rPr>
        <w:tab/>
      </w:r>
      <w:r>
        <w:rPr>
          <w:noProof/>
        </w:rPr>
        <w:fldChar w:fldCharType="begin"/>
      </w:r>
      <w:r>
        <w:rPr>
          <w:noProof/>
        </w:rPr>
        <w:instrText xml:space="preserve"> PAGEREF _Toc125045123 \h </w:instrText>
      </w:r>
      <w:r>
        <w:rPr>
          <w:noProof/>
        </w:rPr>
      </w:r>
      <w:r>
        <w:rPr>
          <w:noProof/>
        </w:rPr>
        <w:fldChar w:fldCharType="separate"/>
      </w:r>
      <w:r w:rsidR="00E92578">
        <w:rPr>
          <w:noProof/>
        </w:rPr>
        <w:t>3</w:t>
      </w:r>
      <w:r>
        <w:rPr>
          <w:noProof/>
        </w:rPr>
        <w:fldChar w:fldCharType="end"/>
      </w:r>
    </w:p>
    <w:p w14:paraId="4132BECC" w14:textId="558E98CF" w:rsidR="00F3486C" w:rsidRDefault="00F3486C">
      <w:pPr>
        <w:pStyle w:val="TOC1"/>
        <w:rPr>
          <w:rFonts w:asciiTheme="minorHAnsi" w:hAnsiTheme="minorHAnsi"/>
          <w:b w:val="0"/>
          <w:noProof/>
          <w:sz w:val="24"/>
          <w:lang w:val="en-CA"/>
        </w:rPr>
      </w:pPr>
      <w:r>
        <w:rPr>
          <w:noProof/>
          <w:lang w:bidi="en-US"/>
        </w:rPr>
        <w:t>Interactions between Persons in Authority and Athletes – the ‘Rule of Two’</w:t>
      </w:r>
      <w:r>
        <w:rPr>
          <w:noProof/>
        </w:rPr>
        <w:tab/>
      </w:r>
      <w:r>
        <w:rPr>
          <w:noProof/>
        </w:rPr>
        <w:fldChar w:fldCharType="begin"/>
      </w:r>
      <w:r>
        <w:rPr>
          <w:noProof/>
        </w:rPr>
        <w:instrText xml:space="preserve"> PAGEREF _Toc125045124 \h </w:instrText>
      </w:r>
      <w:r>
        <w:rPr>
          <w:noProof/>
        </w:rPr>
      </w:r>
      <w:r>
        <w:rPr>
          <w:noProof/>
        </w:rPr>
        <w:fldChar w:fldCharType="separate"/>
      </w:r>
      <w:r w:rsidR="00E92578">
        <w:rPr>
          <w:noProof/>
        </w:rPr>
        <w:t>4</w:t>
      </w:r>
      <w:r>
        <w:rPr>
          <w:noProof/>
        </w:rPr>
        <w:fldChar w:fldCharType="end"/>
      </w:r>
    </w:p>
    <w:p w14:paraId="52CE606A" w14:textId="58FDA407" w:rsidR="00F3486C" w:rsidRDefault="00F3486C">
      <w:pPr>
        <w:pStyle w:val="TOC1"/>
        <w:rPr>
          <w:rFonts w:asciiTheme="minorHAnsi" w:hAnsiTheme="minorHAnsi"/>
          <w:b w:val="0"/>
          <w:noProof/>
          <w:sz w:val="24"/>
          <w:lang w:val="en-CA"/>
        </w:rPr>
      </w:pPr>
      <w:r>
        <w:rPr>
          <w:noProof/>
          <w:lang w:bidi="en-US"/>
        </w:rPr>
        <w:t>Practices and Competitions</w:t>
      </w:r>
      <w:r>
        <w:rPr>
          <w:noProof/>
        </w:rPr>
        <w:tab/>
      </w:r>
      <w:r>
        <w:rPr>
          <w:noProof/>
        </w:rPr>
        <w:fldChar w:fldCharType="begin"/>
      </w:r>
      <w:r>
        <w:rPr>
          <w:noProof/>
        </w:rPr>
        <w:instrText xml:space="preserve"> PAGEREF _Toc125045125 \h </w:instrText>
      </w:r>
      <w:r>
        <w:rPr>
          <w:noProof/>
        </w:rPr>
      </w:r>
      <w:r>
        <w:rPr>
          <w:noProof/>
        </w:rPr>
        <w:fldChar w:fldCharType="separate"/>
      </w:r>
      <w:r w:rsidR="00E92578">
        <w:rPr>
          <w:noProof/>
        </w:rPr>
        <w:t>4</w:t>
      </w:r>
      <w:r>
        <w:rPr>
          <w:noProof/>
        </w:rPr>
        <w:fldChar w:fldCharType="end"/>
      </w:r>
    </w:p>
    <w:p w14:paraId="5255A736" w14:textId="7D2C8BC5" w:rsidR="00F3486C" w:rsidRDefault="00F3486C">
      <w:pPr>
        <w:pStyle w:val="TOC1"/>
        <w:rPr>
          <w:rFonts w:asciiTheme="minorHAnsi" w:hAnsiTheme="minorHAnsi"/>
          <w:b w:val="0"/>
          <w:noProof/>
          <w:sz w:val="24"/>
          <w:lang w:val="en-CA"/>
        </w:rPr>
      </w:pPr>
      <w:r>
        <w:rPr>
          <w:noProof/>
          <w:lang w:bidi="en-US"/>
        </w:rPr>
        <w:t>Communications</w:t>
      </w:r>
      <w:r>
        <w:rPr>
          <w:noProof/>
        </w:rPr>
        <w:tab/>
      </w:r>
      <w:r>
        <w:rPr>
          <w:noProof/>
        </w:rPr>
        <w:fldChar w:fldCharType="begin"/>
      </w:r>
      <w:r>
        <w:rPr>
          <w:noProof/>
        </w:rPr>
        <w:instrText xml:space="preserve"> PAGEREF _Toc125045126 \h </w:instrText>
      </w:r>
      <w:r>
        <w:rPr>
          <w:noProof/>
        </w:rPr>
      </w:r>
      <w:r>
        <w:rPr>
          <w:noProof/>
        </w:rPr>
        <w:fldChar w:fldCharType="separate"/>
      </w:r>
      <w:r w:rsidR="00E92578">
        <w:rPr>
          <w:noProof/>
        </w:rPr>
        <w:t>5</w:t>
      </w:r>
      <w:r>
        <w:rPr>
          <w:noProof/>
        </w:rPr>
        <w:fldChar w:fldCharType="end"/>
      </w:r>
    </w:p>
    <w:p w14:paraId="3AFCA141" w14:textId="278E5B5A" w:rsidR="00F3486C" w:rsidRDefault="00F3486C">
      <w:pPr>
        <w:pStyle w:val="TOC1"/>
        <w:rPr>
          <w:rFonts w:asciiTheme="minorHAnsi" w:hAnsiTheme="minorHAnsi"/>
          <w:b w:val="0"/>
          <w:noProof/>
          <w:sz w:val="24"/>
          <w:lang w:val="en-CA"/>
        </w:rPr>
      </w:pPr>
      <w:r>
        <w:rPr>
          <w:noProof/>
          <w:lang w:bidi="en-US"/>
        </w:rPr>
        <w:t>Travel</w:t>
      </w:r>
      <w:r>
        <w:rPr>
          <w:noProof/>
        </w:rPr>
        <w:tab/>
      </w:r>
      <w:r>
        <w:rPr>
          <w:noProof/>
        </w:rPr>
        <w:fldChar w:fldCharType="begin"/>
      </w:r>
      <w:r>
        <w:rPr>
          <w:noProof/>
        </w:rPr>
        <w:instrText xml:space="preserve"> PAGEREF _Toc125045127 \h </w:instrText>
      </w:r>
      <w:r>
        <w:rPr>
          <w:noProof/>
        </w:rPr>
      </w:r>
      <w:r>
        <w:rPr>
          <w:noProof/>
        </w:rPr>
        <w:fldChar w:fldCharType="separate"/>
      </w:r>
      <w:r w:rsidR="00E92578">
        <w:rPr>
          <w:noProof/>
        </w:rPr>
        <w:t>6</w:t>
      </w:r>
      <w:r>
        <w:rPr>
          <w:noProof/>
        </w:rPr>
        <w:fldChar w:fldCharType="end"/>
      </w:r>
    </w:p>
    <w:p w14:paraId="08C2FDE7" w14:textId="667CCC32" w:rsidR="00F3486C" w:rsidRDefault="00F3486C">
      <w:pPr>
        <w:pStyle w:val="TOC1"/>
        <w:rPr>
          <w:rFonts w:asciiTheme="minorHAnsi" w:hAnsiTheme="minorHAnsi"/>
          <w:b w:val="0"/>
          <w:noProof/>
          <w:sz w:val="24"/>
          <w:lang w:val="en-CA"/>
        </w:rPr>
      </w:pPr>
      <w:r>
        <w:rPr>
          <w:noProof/>
          <w:lang w:bidi="en-US"/>
        </w:rPr>
        <w:t>Locker Rooms / Changing Areas</w:t>
      </w:r>
      <w:r>
        <w:rPr>
          <w:noProof/>
        </w:rPr>
        <w:tab/>
      </w:r>
      <w:r>
        <w:rPr>
          <w:noProof/>
        </w:rPr>
        <w:fldChar w:fldCharType="begin"/>
      </w:r>
      <w:r>
        <w:rPr>
          <w:noProof/>
        </w:rPr>
        <w:instrText xml:space="preserve"> PAGEREF _Toc125045128 \h </w:instrText>
      </w:r>
      <w:r>
        <w:rPr>
          <w:noProof/>
        </w:rPr>
      </w:r>
      <w:r>
        <w:rPr>
          <w:noProof/>
        </w:rPr>
        <w:fldChar w:fldCharType="separate"/>
      </w:r>
      <w:r w:rsidR="00E92578">
        <w:rPr>
          <w:noProof/>
        </w:rPr>
        <w:t>7</w:t>
      </w:r>
      <w:r>
        <w:rPr>
          <w:noProof/>
        </w:rPr>
        <w:fldChar w:fldCharType="end"/>
      </w:r>
    </w:p>
    <w:p w14:paraId="3B933EBD" w14:textId="453E7A5B" w:rsidR="00F3486C" w:rsidRDefault="00F3486C">
      <w:pPr>
        <w:pStyle w:val="TOC1"/>
        <w:rPr>
          <w:rFonts w:asciiTheme="minorHAnsi" w:hAnsiTheme="minorHAnsi"/>
          <w:b w:val="0"/>
          <w:noProof/>
          <w:sz w:val="24"/>
          <w:lang w:val="en-CA"/>
        </w:rPr>
      </w:pPr>
      <w:r>
        <w:rPr>
          <w:noProof/>
          <w:lang w:bidi="en-US"/>
        </w:rPr>
        <w:t>Photography / Video</w:t>
      </w:r>
      <w:r>
        <w:rPr>
          <w:noProof/>
        </w:rPr>
        <w:tab/>
      </w:r>
      <w:r>
        <w:rPr>
          <w:noProof/>
        </w:rPr>
        <w:fldChar w:fldCharType="begin"/>
      </w:r>
      <w:r>
        <w:rPr>
          <w:noProof/>
        </w:rPr>
        <w:instrText xml:space="preserve"> PAGEREF _Toc125045129 \h </w:instrText>
      </w:r>
      <w:r>
        <w:rPr>
          <w:noProof/>
        </w:rPr>
      </w:r>
      <w:r>
        <w:rPr>
          <w:noProof/>
        </w:rPr>
        <w:fldChar w:fldCharType="separate"/>
      </w:r>
      <w:r w:rsidR="00E92578">
        <w:rPr>
          <w:noProof/>
        </w:rPr>
        <w:t>7</w:t>
      </w:r>
      <w:r>
        <w:rPr>
          <w:noProof/>
        </w:rPr>
        <w:fldChar w:fldCharType="end"/>
      </w:r>
    </w:p>
    <w:p w14:paraId="1ADABEDD" w14:textId="63FD5A41" w:rsidR="00F3486C" w:rsidRDefault="00F3486C">
      <w:pPr>
        <w:pStyle w:val="TOC1"/>
        <w:rPr>
          <w:rFonts w:asciiTheme="minorHAnsi" w:hAnsiTheme="minorHAnsi"/>
          <w:b w:val="0"/>
          <w:noProof/>
          <w:sz w:val="24"/>
          <w:lang w:val="en-CA"/>
        </w:rPr>
      </w:pPr>
      <w:r>
        <w:rPr>
          <w:noProof/>
          <w:lang w:bidi="en-US"/>
        </w:rPr>
        <w:t>Physical Contact</w:t>
      </w:r>
      <w:r>
        <w:rPr>
          <w:noProof/>
        </w:rPr>
        <w:tab/>
      </w:r>
      <w:r>
        <w:rPr>
          <w:noProof/>
        </w:rPr>
        <w:fldChar w:fldCharType="begin"/>
      </w:r>
      <w:r>
        <w:rPr>
          <w:noProof/>
        </w:rPr>
        <w:instrText xml:space="preserve"> PAGEREF _Toc125045130 \h </w:instrText>
      </w:r>
      <w:r>
        <w:rPr>
          <w:noProof/>
        </w:rPr>
      </w:r>
      <w:r>
        <w:rPr>
          <w:noProof/>
        </w:rPr>
        <w:fldChar w:fldCharType="separate"/>
      </w:r>
      <w:r w:rsidR="00E92578">
        <w:rPr>
          <w:noProof/>
        </w:rPr>
        <w:t>8</w:t>
      </w:r>
      <w:r>
        <w:rPr>
          <w:noProof/>
        </w:rPr>
        <w:fldChar w:fldCharType="end"/>
      </w:r>
    </w:p>
    <w:p w14:paraId="54D8F4D5" w14:textId="02A17BB8" w:rsidR="00F3486C" w:rsidRDefault="00F3486C">
      <w:pPr>
        <w:pStyle w:val="TOC1"/>
        <w:rPr>
          <w:rFonts w:asciiTheme="minorHAnsi" w:hAnsiTheme="minorHAnsi"/>
          <w:b w:val="0"/>
          <w:noProof/>
          <w:sz w:val="24"/>
          <w:lang w:val="en-CA"/>
        </w:rPr>
      </w:pPr>
      <w:r>
        <w:rPr>
          <w:noProof/>
          <w:lang w:bidi="en-US"/>
        </w:rPr>
        <w:t>Enforcement</w:t>
      </w:r>
      <w:r>
        <w:rPr>
          <w:noProof/>
        </w:rPr>
        <w:tab/>
      </w:r>
      <w:r>
        <w:rPr>
          <w:noProof/>
        </w:rPr>
        <w:fldChar w:fldCharType="begin"/>
      </w:r>
      <w:r>
        <w:rPr>
          <w:noProof/>
        </w:rPr>
        <w:instrText xml:space="preserve"> PAGEREF _Toc125045131 \h </w:instrText>
      </w:r>
      <w:r>
        <w:rPr>
          <w:noProof/>
        </w:rPr>
      </w:r>
      <w:r>
        <w:rPr>
          <w:noProof/>
        </w:rPr>
        <w:fldChar w:fldCharType="separate"/>
      </w:r>
      <w:r w:rsidR="00E92578">
        <w:rPr>
          <w:noProof/>
        </w:rPr>
        <w:t>8</w:t>
      </w:r>
      <w:r>
        <w:rPr>
          <w:noProof/>
        </w:rPr>
        <w:fldChar w:fldCharType="end"/>
      </w:r>
    </w:p>
    <w:p w14:paraId="22357356" w14:textId="7FABC87D" w:rsidR="00F3486C" w:rsidRDefault="00F3486C">
      <w:pPr>
        <w:pStyle w:val="TOC1"/>
        <w:rPr>
          <w:rFonts w:asciiTheme="minorHAnsi" w:hAnsiTheme="minorHAnsi"/>
          <w:b w:val="0"/>
          <w:noProof/>
          <w:sz w:val="24"/>
          <w:lang w:val="en-CA"/>
        </w:rPr>
      </w:pPr>
      <w:r>
        <w:rPr>
          <w:noProof/>
          <w:lang w:bidi="en-US"/>
        </w:rPr>
        <w:t>Privacy</w:t>
      </w:r>
      <w:r>
        <w:rPr>
          <w:noProof/>
        </w:rPr>
        <w:tab/>
      </w:r>
      <w:r>
        <w:rPr>
          <w:noProof/>
        </w:rPr>
        <w:fldChar w:fldCharType="begin"/>
      </w:r>
      <w:r>
        <w:rPr>
          <w:noProof/>
        </w:rPr>
        <w:instrText xml:space="preserve"> PAGEREF _Toc125045132 \h </w:instrText>
      </w:r>
      <w:r>
        <w:rPr>
          <w:noProof/>
        </w:rPr>
      </w:r>
      <w:r>
        <w:rPr>
          <w:noProof/>
        </w:rPr>
        <w:fldChar w:fldCharType="separate"/>
      </w:r>
      <w:r w:rsidR="00E92578">
        <w:rPr>
          <w:noProof/>
        </w:rPr>
        <w:t>8</w:t>
      </w:r>
      <w:r>
        <w:rPr>
          <w:noProof/>
        </w:rPr>
        <w:fldChar w:fldCharType="end"/>
      </w:r>
    </w:p>
    <w:p w14:paraId="78C24D6A" w14:textId="7796698E" w:rsidR="00C42808" w:rsidRPr="00A64841" w:rsidRDefault="00E218AC" w:rsidP="00A64841">
      <w:pPr>
        <w:pStyle w:val="TOC2"/>
      </w:pPr>
      <w:r>
        <w:fldChar w:fldCharType="end"/>
      </w:r>
      <w:r w:rsidR="000B2B96">
        <w:br w:type="page"/>
      </w:r>
    </w:p>
    <w:p w14:paraId="1AB55701" w14:textId="77777777" w:rsidR="00BC2E2C" w:rsidRDefault="00BC2E2C" w:rsidP="00C42808">
      <w:pPr>
        <w:pStyle w:val="Heading1"/>
        <w:spacing w:line="360" w:lineRule="auto"/>
        <w:rPr>
          <w:lang w:bidi="en-US"/>
        </w:rPr>
      </w:pPr>
      <w:bookmarkStart w:id="0" w:name="_Toc125045122"/>
      <w:r>
        <w:rPr>
          <w:lang w:bidi="en-US"/>
        </w:rPr>
        <w:lastRenderedPageBreak/>
        <w:t>Definitions</w:t>
      </w:r>
      <w:bookmarkEnd w:id="0"/>
    </w:p>
    <w:p w14:paraId="39D77F68" w14:textId="5F4FE827" w:rsidR="00BC2E2C" w:rsidRPr="00AA3182" w:rsidRDefault="00BC2E2C" w:rsidP="0038027E">
      <w:pPr>
        <w:pStyle w:val="ListParagraph"/>
      </w:pPr>
      <w:bookmarkStart w:id="1" w:name="_Hlk42722392"/>
      <w:r w:rsidRPr="00AA3182">
        <w:t>Terms in this Policy re defined as follows:</w:t>
      </w:r>
    </w:p>
    <w:p w14:paraId="1B3F7B8C" w14:textId="2F289792" w:rsidR="00BC2E2C" w:rsidRPr="00AA3182" w:rsidRDefault="00BC2E2C" w:rsidP="00B466DC">
      <w:pPr>
        <w:pStyle w:val="letterlist"/>
      </w:pPr>
      <w:r w:rsidRPr="00905B24">
        <w:rPr>
          <w:b/>
          <w:bCs/>
          <w:i/>
          <w:iCs/>
        </w:rPr>
        <w:t>Athlete</w:t>
      </w:r>
      <w:r w:rsidRPr="00905B24">
        <w:t xml:space="preserve"> – An individual who is subject to the policies of</w:t>
      </w:r>
      <w:r w:rsidR="00B871EC">
        <w:t xml:space="preserve"> [</w:t>
      </w:r>
      <w:r w:rsidR="00B871EC" w:rsidRPr="00B871EC">
        <w:rPr>
          <w:highlight w:val="yellow"/>
        </w:rPr>
        <w:t>Club</w:t>
      </w:r>
      <w:r w:rsidR="00B871EC">
        <w:t>]</w:t>
      </w:r>
      <w:r w:rsidR="00986736">
        <w:t xml:space="preserve">, and who may </w:t>
      </w:r>
      <w:r w:rsidR="00614F91">
        <w:t>also be subject to the</w:t>
      </w:r>
      <w:r w:rsidR="00CA6629">
        <w:t xml:space="preserve"> policies</w:t>
      </w:r>
      <w:r w:rsidR="002C087A">
        <w:t xml:space="preserve"> of </w:t>
      </w:r>
      <w:r w:rsidR="00EC4B5E">
        <w:t>[</w:t>
      </w:r>
      <w:r w:rsidR="00EC4B5E" w:rsidRPr="00710D72">
        <w:rPr>
          <w:highlight w:val="yellow"/>
        </w:rPr>
        <w:t>relevant D</w:t>
      </w:r>
      <w:r w:rsidR="00EC4B5E" w:rsidRPr="004A3260">
        <w:rPr>
          <w:highlight w:val="yellow"/>
        </w:rPr>
        <w:t>ivision Member</w:t>
      </w:r>
      <w:r w:rsidR="00EC4B5E">
        <w:t xml:space="preserve">], </w:t>
      </w:r>
      <w:r w:rsidR="002C087A">
        <w:t>Nordiq Canada and the</w:t>
      </w:r>
      <w:r w:rsidR="00614F91">
        <w:t xml:space="preserve"> Universal Code of Conduct to Prevent and Address Maltreatment in Sport (“UCCMS”)</w:t>
      </w:r>
    </w:p>
    <w:p w14:paraId="0277AC45" w14:textId="1E7BC386" w:rsidR="00427519" w:rsidRPr="00AC740D" w:rsidRDefault="00BC2E2C" w:rsidP="00B466DC">
      <w:pPr>
        <w:pStyle w:val="letterlist"/>
      </w:pPr>
      <w:bookmarkStart w:id="2" w:name="_Hlk64590203"/>
      <w:r w:rsidRPr="00AC740D">
        <w:rPr>
          <w:b/>
          <w:bCs/>
          <w:i/>
          <w:iCs/>
        </w:rPr>
        <w:t>Minor</w:t>
      </w:r>
      <w:r w:rsidRPr="00AC740D">
        <w:rPr>
          <w:i/>
          <w:iCs/>
        </w:rPr>
        <w:t xml:space="preserve"> </w:t>
      </w:r>
      <w:r w:rsidRPr="00AC740D">
        <w:t xml:space="preserve">– </w:t>
      </w:r>
      <w:bookmarkStart w:id="3" w:name="_Hlk64591290"/>
      <w:r w:rsidR="00C94811">
        <w:t>A</w:t>
      </w:r>
      <w:r w:rsidRPr="00AC740D">
        <w:t>s defined in the UCCMS and</w:t>
      </w:r>
      <w:r w:rsidR="00E62F15">
        <w:t xml:space="preserve"> as amended from time to time by the </w:t>
      </w:r>
      <w:r w:rsidR="00A35B53">
        <w:t>Sport Dispute Resolution Centre of Canada</w:t>
      </w:r>
      <w:r w:rsidRPr="00AC740D">
        <w:t xml:space="preserve"> </w:t>
      </w:r>
      <w:bookmarkEnd w:id="2"/>
      <w:bookmarkEnd w:id="3"/>
    </w:p>
    <w:p w14:paraId="59DAED5D" w14:textId="56BE92EE" w:rsidR="008950E9" w:rsidRPr="008950E9" w:rsidRDefault="008950E9" w:rsidP="00B466DC">
      <w:pPr>
        <w:pStyle w:val="letterlist"/>
      </w:pPr>
      <w:r w:rsidRPr="0054465A">
        <w:rPr>
          <w:b/>
          <w:bCs/>
          <w:i/>
          <w:iCs/>
        </w:rPr>
        <w:t>Participant</w:t>
      </w:r>
      <w:r w:rsidR="0054465A">
        <w:t xml:space="preserve"> – </w:t>
      </w:r>
      <w:r w:rsidR="00167F5A">
        <w:t xml:space="preserve">Refers to </w:t>
      </w:r>
      <w:r w:rsidR="00767727">
        <w:t xml:space="preserve">all categories of individual </w:t>
      </w:r>
      <w:r w:rsidR="00D72104">
        <w:t>[</w:t>
      </w:r>
      <w:r w:rsidR="00D72104" w:rsidRPr="004439DA">
        <w:rPr>
          <w:highlight w:val="yellow"/>
        </w:rPr>
        <w:t xml:space="preserve">note: </w:t>
      </w:r>
      <w:r w:rsidR="00635996" w:rsidRPr="004439DA">
        <w:rPr>
          <w:highlight w:val="yellow"/>
        </w:rPr>
        <w:t>Club</w:t>
      </w:r>
      <w:r w:rsidR="008730A3" w:rsidRPr="004439DA">
        <w:rPr>
          <w:highlight w:val="yellow"/>
        </w:rPr>
        <w:t xml:space="preserve"> to confirm applicable terms in By-laws – e.g., </w:t>
      </w:r>
      <w:r w:rsidR="008730A3" w:rsidRPr="008730A3">
        <w:rPr>
          <w:highlight w:val="yellow"/>
        </w:rPr>
        <w:t>“</w:t>
      </w:r>
      <w:r w:rsidR="0069779A" w:rsidRPr="008730A3">
        <w:rPr>
          <w:highlight w:val="yellow"/>
        </w:rPr>
        <w:t>Member</w:t>
      </w:r>
      <w:r w:rsidR="004D5EE0" w:rsidRPr="008730A3">
        <w:rPr>
          <w:highlight w:val="yellow"/>
        </w:rPr>
        <w:t>s</w:t>
      </w:r>
      <w:r w:rsidR="0069779A" w:rsidRPr="008730A3">
        <w:rPr>
          <w:highlight w:val="yellow"/>
        </w:rPr>
        <w:t xml:space="preserve"> and</w:t>
      </w:r>
      <w:r w:rsidR="00767727" w:rsidRPr="008730A3">
        <w:rPr>
          <w:highlight w:val="yellow"/>
        </w:rPr>
        <w:t xml:space="preserve">/or </w:t>
      </w:r>
      <w:r w:rsidR="00167F5A" w:rsidRPr="008730A3">
        <w:rPr>
          <w:highlight w:val="yellow"/>
        </w:rPr>
        <w:t>Registrant</w:t>
      </w:r>
      <w:r w:rsidR="004D5EE0" w:rsidRPr="008730A3">
        <w:rPr>
          <w:highlight w:val="yellow"/>
        </w:rPr>
        <w:t>s</w:t>
      </w:r>
      <w:r w:rsidR="008730A3" w:rsidRPr="008730A3">
        <w:rPr>
          <w:highlight w:val="yellow"/>
        </w:rPr>
        <w:t>”</w:t>
      </w:r>
      <w:r w:rsidR="008730A3">
        <w:t>]</w:t>
      </w:r>
      <w:r w:rsidR="00167F5A">
        <w:t xml:space="preserve"> </w:t>
      </w:r>
      <w:r w:rsidR="000D2E9F">
        <w:t xml:space="preserve">as defined in the </w:t>
      </w:r>
      <w:r w:rsidR="001E004D">
        <w:t>By-laws of</w:t>
      </w:r>
      <w:r w:rsidR="002A6B8D">
        <w:t xml:space="preserve"> </w:t>
      </w:r>
      <w:r w:rsidR="004A3260">
        <w:t>[</w:t>
      </w:r>
      <w:r w:rsidR="00EC4B5E" w:rsidRPr="00EC4B5E">
        <w:rPr>
          <w:highlight w:val="yellow"/>
        </w:rPr>
        <w:t>Club</w:t>
      </w:r>
      <w:r w:rsidR="004A3260">
        <w:t>]</w:t>
      </w:r>
      <w:r w:rsidR="00AF387D">
        <w:t xml:space="preserve">, </w:t>
      </w:r>
      <w:r w:rsidR="00767727">
        <w:t>who ar</w:t>
      </w:r>
      <w:r w:rsidR="00345C7E">
        <w:t>e subject to the  policies of</w:t>
      </w:r>
      <w:r w:rsidR="00C574A0">
        <w:t xml:space="preserve"> </w:t>
      </w:r>
      <w:r w:rsidR="00716A41">
        <w:t>[</w:t>
      </w:r>
      <w:r w:rsidR="00EC4B5E">
        <w:rPr>
          <w:highlight w:val="yellow"/>
        </w:rPr>
        <w:t>Club</w:t>
      </w:r>
      <w:r w:rsidR="00716A41">
        <w:t>]</w:t>
      </w:r>
      <w:r w:rsidR="00345C7E">
        <w:t xml:space="preserve">, as well as all people employed by, contracted by, or engaged in activities with </w:t>
      </w:r>
      <w:r w:rsidR="008730A3">
        <w:t>[</w:t>
      </w:r>
      <w:r w:rsidR="007C500A">
        <w:rPr>
          <w:highlight w:val="yellow"/>
        </w:rPr>
        <w:t>Club</w:t>
      </w:r>
      <w:r w:rsidR="008730A3">
        <w:t xml:space="preserve">] </w:t>
      </w:r>
      <w:r w:rsidR="00345C7E">
        <w:t>including, but not limited to</w:t>
      </w:r>
      <w:r w:rsidR="008E14F1">
        <w:t>, employees, contractors, Athletes, coaches, instructors, officials, volunteers, managers, administrators</w:t>
      </w:r>
      <w:r w:rsidR="00DD37D6">
        <w:t xml:space="preserve">, committee members, parents or guardians, spectators, and </w:t>
      </w:r>
      <w:r w:rsidR="00C2369D">
        <w:t>d</w:t>
      </w:r>
      <w:r w:rsidR="00DD37D6">
        <w:t xml:space="preserve">irectors and </w:t>
      </w:r>
      <w:r w:rsidR="00C2369D">
        <w:t>o</w:t>
      </w:r>
      <w:r w:rsidR="00DD37D6">
        <w:t xml:space="preserve">fficers </w:t>
      </w:r>
    </w:p>
    <w:p w14:paraId="6A7A33D0" w14:textId="59728E04" w:rsidR="000348E4" w:rsidRPr="00D9685B" w:rsidRDefault="00BC2E2C" w:rsidP="00B466DC">
      <w:pPr>
        <w:pStyle w:val="letterlist"/>
      </w:pPr>
      <w:r w:rsidRPr="00905B24">
        <w:rPr>
          <w:b/>
          <w:bCs/>
          <w:i/>
        </w:rPr>
        <w:t>Person in Authority</w:t>
      </w:r>
      <w:r w:rsidRPr="00905B24">
        <w:t xml:space="preserve"> – Any Participant who holds a position of authority within </w:t>
      </w:r>
      <w:r w:rsidR="003976A1">
        <w:t>[</w:t>
      </w:r>
      <w:r w:rsidR="00D8760D">
        <w:rPr>
          <w:highlight w:val="yellow"/>
        </w:rPr>
        <w:t>Club</w:t>
      </w:r>
      <w:r w:rsidR="003976A1">
        <w:t xml:space="preserve">] </w:t>
      </w:r>
      <w:r w:rsidRPr="00905B24">
        <w:t xml:space="preserve">including, but not limited to, coaches, instructors, officials, managers, support personnel, chaperones, committee members, </w:t>
      </w:r>
      <w:proofErr w:type="gramStart"/>
      <w:r w:rsidR="00B268B1">
        <w:t>d</w:t>
      </w:r>
      <w:r w:rsidR="00B268B1" w:rsidRPr="00905B24">
        <w:t>irectors</w:t>
      </w:r>
      <w:proofErr w:type="gramEnd"/>
      <w:r w:rsidR="00B268B1" w:rsidRPr="00905B24">
        <w:t xml:space="preserve"> </w:t>
      </w:r>
      <w:r w:rsidR="00B268B1">
        <w:t>or</w:t>
      </w:r>
      <w:r w:rsidR="00B268B1" w:rsidRPr="00905B24">
        <w:t xml:space="preserve"> </w:t>
      </w:r>
      <w:r w:rsidR="00B268B1">
        <w:t>o</w:t>
      </w:r>
      <w:r w:rsidR="00B268B1" w:rsidRPr="00AA3182">
        <w:t>fficers</w:t>
      </w:r>
      <w:r w:rsidR="004210B1">
        <w:t>.</w:t>
      </w:r>
      <w:r w:rsidRPr="00AA3182">
        <w:t xml:space="preserve"> </w:t>
      </w:r>
      <w:bookmarkStart w:id="4" w:name="_Hlk45837128"/>
      <w:bookmarkStart w:id="5" w:name="_Hlk49519759"/>
      <w:r w:rsidR="001F21C8">
        <w:t xml:space="preserve">In addition to the responsibilities described herein and in the </w:t>
      </w:r>
      <w:r w:rsidR="0087453D" w:rsidRPr="00333E39">
        <w:rPr>
          <w:i/>
          <w:iCs/>
        </w:rPr>
        <w:t>Code of Conduct and Ethics</w:t>
      </w:r>
      <w:r w:rsidR="0087453D">
        <w:t>,</w:t>
      </w:r>
      <w:r w:rsidR="00333E39">
        <w:t xml:space="preserve"> a Person in Authority is </w:t>
      </w:r>
      <w:r w:rsidR="000E7A6C">
        <w:t xml:space="preserve">responsible </w:t>
      </w:r>
      <w:r w:rsidR="00333E39">
        <w:t xml:space="preserve">for knowing what constitutes Prohibited </w:t>
      </w:r>
      <w:proofErr w:type="spellStart"/>
      <w:r w:rsidR="00333E39">
        <w:t>Behaviour</w:t>
      </w:r>
      <w:proofErr w:type="spellEnd"/>
      <w:r w:rsidR="00333E39">
        <w:t xml:space="preserve"> and Maltreatment under the UCCMS</w:t>
      </w:r>
    </w:p>
    <w:p w14:paraId="0518BDCE" w14:textId="3AD23ABA" w:rsidR="00BC2E2C" w:rsidRPr="00C42808" w:rsidRDefault="00BC2E2C" w:rsidP="00B466DC">
      <w:pPr>
        <w:pStyle w:val="letterlist"/>
      </w:pPr>
      <w:r w:rsidRPr="00261FF3">
        <w:rPr>
          <w:b/>
          <w:bCs/>
          <w:i/>
        </w:rPr>
        <w:t>Vulnerable Participants</w:t>
      </w:r>
      <w:r w:rsidRPr="00261FF3">
        <w:t xml:space="preserve"> – </w:t>
      </w:r>
      <w:bookmarkEnd w:id="4"/>
      <w:bookmarkEnd w:id="5"/>
      <w:r w:rsidR="00C94811">
        <w:t>As defined in the UCCMS and as amended from time to time by the Sport Dispute Resolution Centre of Canada</w:t>
      </w:r>
    </w:p>
    <w:p w14:paraId="213640C9" w14:textId="704E8061" w:rsidR="00BC2E2C" w:rsidRPr="00AA3182" w:rsidRDefault="00BC2E2C" w:rsidP="00C42808">
      <w:pPr>
        <w:pStyle w:val="Heading1"/>
        <w:spacing w:line="360" w:lineRule="auto"/>
        <w:rPr>
          <w:lang w:bidi="en-US"/>
        </w:rPr>
      </w:pPr>
      <w:bookmarkStart w:id="6" w:name="_Toc125045123"/>
      <w:r w:rsidRPr="00AA3182">
        <w:rPr>
          <w:lang w:bidi="en-US"/>
        </w:rPr>
        <w:t>Purpose</w:t>
      </w:r>
      <w:bookmarkEnd w:id="6"/>
    </w:p>
    <w:p w14:paraId="35F760B5" w14:textId="32E63D0A" w:rsidR="00BC2E2C" w:rsidRPr="00C42808" w:rsidRDefault="00BC2E2C" w:rsidP="0038027E">
      <w:pPr>
        <w:pStyle w:val="ListParagraph"/>
      </w:pPr>
      <w:r w:rsidRPr="00AA3182">
        <w:t xml:space="preserve">This </w:t>
      </w:r>
      <w:r w:rsidRPr="00AA3182">
        <w:rPr>
          <w:i/>
          <w:iCs/>
        </w:rPr>
        <w:t>Athlete Protection Policy</w:t>
      </w:r>
      <w:r w:rsidRPr="00AA3182">
        <w:t xml:space="preserve"> describes how Persons in Authority shall maintain a safe sport environment for all Athletes</w:t>
      </w:r>
      <w:bookmarkEnd w:id="1"/>
      <w:r w:rsidRPr="00AA3182">
        <w:t>.</w:t>
      </w:r>
    </w:p>
    <w:p w14:paraId="6E45C2F6" w14:textId="2BD6B09E" w:rsidR="00BC2E2C" w:rsidRPr="00AA3182" w:rsidRDefault="00BC2E2C" w:rsidP="00C42808">
      <w:pPr>
        <w:pStyle w:val="Heading1"/>
        <w:spacing w:line="360" w:lineRule="auto"/>
        <w:rPr>
          <w:lang w:bidi="en-US"/>
        </w:rPr>
      </w:pPr>
      <w:bookmarkStart w:id="7" w:name="_Hlk45837012"/>
      <w:bookmarkStart w:id="8" w:name="_Toc125045124"/>
      <w:r w:rsidRPr="00AA3182">
        <w:rPr>
          <w:lang w:bidi="en-US"/>
        </w:rPr>
        <w:lastRenderedPageBreak/>
        <w:t xml:space="preserve">Interactions between Persons in Authority and Athletes – </w:t>
      </w:r>
      <w:bookmarkEnd w:id="7"/>
      <w:r w:rsidRPr="00AA3182">
        <w:rPr>
          <w:lang w:bidi="en-US"/>
        </w:rPr>
        <w:t>the ‘Rule of Two’</w:t>
      </w:r>
      <w:bookmarkEnd w:id="8"/>
    </w:p>
    <w:p w14:paraId="35A8B23D" w14:textId="072482C5" w:rsidR="00BC2E2C" w:rsidRPr="00AA3182" w:rsidRDefault="00BC2E2C" w:rsidP="0038027E">
      <w:pPr>
        <w:pStyle w:val="ListParagraph"/>
      </w:pPr>
      <w:r>
        <w:t>Nordiq Canada</w:t>
      </w:r>
      <w:r w:rsidRPr="00AA3182">
        <w:t xml:space="preserve"> </w:t>
      </w:r>
      <w:r w:rsidR="001F2A8F">
        <w:t xml:space="preserve">and </w:t>
      </w:r>
      <w:r w:rsidR="0085735C">
        <w:t>[</w:t>
      </w:r>
      <w:r w:rsidR="00491D69" w:rsidRPr="00491D69">
        <w:rPr>
          <w:highlight w:val="yellow"/>
        </w:rPr>
        <w:t xml:space="preserve">relevant </w:t>
      </w:r>
      <w:r w:rsidR="0085735C" w:rsidRPr="00491D69">
        <w:rPr>
          <w:highlight w:val="yellow"/>
        </w:rPr>
        <w:t xml:space="preserve">Division </w:t>
      </w:r>
      <w:r w:rsidR="0085735C" w:rsidRPr="004A3260">
        <w:rPr>
          <w:highlight w:val="yellow"/>
        </w:rPr>
        <w:t>Member</w:t>
      </w:r>
      <w:r w:rsidR="0085735C">
        <w:t>]</w:t>
      </w:r>
      <w:r w:rsidR="001F2A8F">
        <w:t xml:space="preserve"> </w:t>
      </w:r>
      <w:r w:rsidRPr="00AA3182">
        <w:t xml:space="preserve">require that the ‘Rule of Two’ be followed for all Persons in Authority who interact with Athletes, to the maximum extent feasible. </w:t>
      </w:r>
      <w:r w:rsidR="00DC189C">
        <w:t>As a club that is registered with [</w:t>
      </w:r>
      <w:r w:rsidR="00DC189C" w:rsidRPr="00491D69">
        <w:rPr>
          <w:highlight w:val="yellow"/>
        </w:rPr>
        <w:t xml:space="preserve">relevant Division </w:t>
      </w:r>
      <w:r w:rsidR="00DC189C" w:rsidRPr="004A3260">
        <w:rPr>
          <w:highlight w:val="yellow"/>
        </w:rPr>
        <w:t>Member</w:t>
      </w:r>
      <w:r w:rsidR="00DC189C">
        <w:t xml:space="preserve">], </w:t>
      </w:r>
      <w:r w:rsidR="004B505B">
        <w:t>[</w:t>
      </w:r>
      <w:r w:rsidR="004B505B" w:rsidRPr="004B505B">
        <w:rPr>
          <w:highlight w:val="yellow"/>
        </w:rPr>
        <w:t>Club</w:t>
      </w:r>
      <w:r w:rsidR="004B505B">
        <w:t>] adopts this requirement.</w:t>
      </w:r>
      <w:r w:rsidR="00DC189C">
        <w:t xml:space="preserve">  </w:t>
      </w:r>
      <w:r w:rsidRPr="00AA3182">
        <w:t>The ‘Rule of Two’ is a directive that says that an Athlete must never be alone one-on-one with an unrelated Person in Authority.</w:t>
      </w:r>
    </w:p>
    <w:p w14:paraId="23CA9E56" w14:textId="61F26E15" w:rsidR="00BC2E2C" w:rsidRPr="00AA3182" w:rsidRDefault="00D43B8E" w:rsidP="0038027E">
      <w:pPr>
        <w:pStyle w:val="ListParagraph"/>
      </w:pPr>
      <w:bookmarkStart w:id="9" w:name="_Hlk45837097"/>
      <w:r>
        <w:t>[</w:t>
      </w:r>
      <w:r w:rsidR="009D1E21">
        <w:rPr>
          <w:highlight w:val="yellow"/>
        </w:rPr>
        <w:t>Cl</w:t>
      </w:r>
      <w:r w:rsidR="009D1E21" w:rsidRPr="009D1E21">
        <w:rPr>
          <w:highlight w:val="yellow"/>
        </w:rPr>
        <w:t>ub</w:t>
      </w:r>
      <w:r>
        <w:t xml:space="preserve">] </w:t>
      </w:r>
      <w:r w:rsidR="00BC2E2C" w:rsidRPr="00AA3182">
        <w:t>recognize</w:t>
      </w:r>
      <w:r>
        <w:t>s</w:t>
      </w:r>
      <w:r w:rsidR="00BC2E2C" w:rsidRPr="00AA3182">
        <w:t xml:space="preserve"> that fully implementing the ‘Rule of Two’ may not always be possible in some instances. </w:t>
      </w:r>
      <w:r w:rsidR="00BC2E2C" w:rsidRPr="00AA3182">
        <w:rPr>
          <w:bCs/>
        </w:rPr>
        <w:t xml:space="preserve">Consequently, </w:t>
      </w:r>
      <w:r w:rsidR="00BC2E2C" w:rsidRPr="00AA3182">
        <w:t>at a minimum,</w:t>
      </w:r>
      <w:r w:rsidR="00BC2E2C" w:rsidRPr="00AA3182">
        <w:rPr>
          <w:bCs/>
        </w:rPr>
        <w:t xml:space="preserve"> interactions between Persons in Authority and Athletes must respect the following:</w:t>
      </w:r>
    </w:p>
    <w:p w14:paraId="2F290A5B" w14:textId="2BDAD7E1" w:rsidR="00BC2E2C" w:rsidRPr="00123EFB" w:rsidRDefault="00BC2E2C" w:rsidP="00B466DC">
      <w:pPr>
        <w:pStyle w:val="letterlist"/>
        <w:numPr>
          <w:ilvl w:val="0"/>
          <w:numId w:val="36"/>
        </w:numPr>
      </w:pPr>
      <w:r w:rsidRPr="00123EFB">
        <w:t xml:space="preserve">To the maximum extent possible, the training environment should be visible and accessible so that all interactions between Persons in Authority and Athletes are </w:t>
      </w:r>
      <w:proofErr w:type="gramStart"/>
      <w:r w:rsidRPr="00123EFB">
        <w:t>observable</w:t>
      </w:r>
      <w:proofErr w:type="gramEnd"/>
    </w:p>
    <w:p w14:paraId="547F18FA" w14:textId="30ED84B7" w:rsidR="00BC2E2C" w:rsidRPr="00123EFB" w:rsidRDefault="00BC2E2C" w:rsidP="00B466DC">
      <w:pPr>
        <w:pStyle w:val="letterlist"/>
      </w:pPr>
      <w:r w:rsidRPr="00123EFB">
        <w:t>Private and one-on-one situations that are not observable by another adult or Athlete should be avoided to the maximum extent possible</w:t>
      </w:r>
    </w:p>
    <w:p w14:paraId="2AEE1972" w14:textId="447AB7CA" w:rsidR="00BC2E2C" w:rsidRPr="00123EFB" w:rsidRDefault="00BC2E2C" w:rsidP="00B466DC">
      <w:pPr>
        <w:pStyle w:val="letterlist"/>
      </w:pPr>
      <w:r w:rsidRPr="00123EFB">
        <w:t xml:space="preserve">A Vulnerable Participant may not be alone under the supervision of a Person in Authority unless prior written permission is obtained from the Vulnerable Participant’s parent or </w:t>
      </w:r>
      <w:proofErr w:type="gramStart"/>
      <w:r w:rsidRPr="00123EFB">
        <w:t>guardian</w:t>
      </w:r>
      <w:proofErr w:type="gramEnd"/>
    </w:p>
    <w:p w14:paraId="07D1C614" w14:textId="64C69EB4" w:rsidR="00BC2E2C" w:rsidRPr="00403B8A" w:rsidRDefault="00BC2E2C" w:rsidP="00B466DC">
      <w:pPr>
        <w:pStyle w:val="letterlist"/>
      </w:pPr>
      <w:r w:rsidRPr="00123EFB">
        <w:t>Persons in Authority may not invite or host Vulnerable Participants in their home without the written permission from parents or guardians or without parents or guardians having contemporaneous</w:t>
      </w:r>
      <w:r w:rsidRPr="00403B8A">
        <w:t xml:space="preserve"> knowledge of the </w:t>
      </w:r>
      <w:proofErr w:type="gramStart"/>
      <w:r w:rsidRPr="00403B8A">
        <w:t>visit</w:t>
      </w:r>
      <w:proofErr w:type="gramEnd"/>
      <w:r w:rsidRPr="00403B8A">
        <w:t xml:space="preserve"> </w:t>
      </w:r>
      <w:bookmarkEnd w:id="9"/>
    </w:p>
    <w:p w14:paraId="15A89C53" w14:textId="77777777" w:rsidR="00BC2E2C" w:rsidRPr="00AA3182" w:rsidRDefault="00BC2E2C" w:rsidP="00C42808">
      <w:pPr>
        <w:pStyle w:val="Heading1"/>
        <w:spacing w:line="360" w:lineRule="auto"/>
        <w:rPr>
          <w:lang w:bidi="en-US"/>
        </w:rPr>
      </w:pPr>
      <w:bookmarkStart w:id="10" w:name="_Toc125045125"/>
      <w:bookmarkStart w:id="11" w:name="_Hlk45837186"/>
      <w:r w:rsidRPr="00AA3182">
        <w:rPr>
          <w:lang w:bidi="en-US"/>
        </w:rPr>
        <w:t>Practices and Competitions</w:t>
      </w:r>
      <w:bookmarkEnd w:id="10"/>
    </w:p>
    <w:p w14:paraId="0081D254" w14:textId="52900760" w:rsidR="00BC2E2C" w:rsidRPr="00403B8A" w:rsidRDefault="00BC2E2C" w:rsidP="0038027E">
      <w:pPr>
        <w:pStyle w:val="ListParagraph"/>
      </w:pPr>
      <w:bookmarkStart w:id="12" w:name="_Hlk42721947"/>
      <w:bookmarkStart w:id="13" w:name="_Hlk42721933"/>
      <w:r w:rsidRPr="00403B8A">
        <w:t xml:space="preserve">For practices and competitions, </w:t>
      </w:r>
      <w:r w:rsidR="00071B1F">
        <w:t>[</w:t>
      </w:r>
      <w:r w:rsidR="009D1E21">
        <w:rPr>
          <w:highlight w:val="yellow"/>
        </w:rPr>
        <w:t>Club</w:t>
      </w:r>
      <w:r w:rsidR="00071B1F">
        <w:t xml:space="preserve">] </w:t>
      </w:r>
      <w:r w:rsidRPr="00403B8A">
        <w:t>recommend</w:t>
      </w:r>
      <w:bookmarkEnd w:id="12"/>
      <w:r w:rsidR="00071B1F">
        <w:t>s</w:t>
      </w:r>
      <w:r w:rsidRPr="00403B8A">
        <w:t>:</w:t>
      </w:r>
    </w:p>
    <w:p w14:paraId="0F6EA082" w14:textId="7494E019" w:rsidR="00BC2E2C" w:rsidRPr="00123EFB" w:rsidRDefault="00BC2E2C" w:rsidP="00B466DC">
      <w:pPr>
        <w:pStyle w:val="letterlist"/>
        <w:numPr>
          <w:ilvl w:val="0"/>
          <w:numId w:val="37"/>
        </w:numPr>
      </w:pPr>
      <w:bookmarkStart w:id="14" w:name="_Hlk42721965"/>
      <w:r w:rsidRPr="00123EFB">
        <w:t xml:space="preserve">A Person in Authority should never be alone with a Vulnerable Participant prior to or following a competition or practice unless the Person in Authority is the Vulnerable Participant’s parent or </w:t>
      </w:r>
      <w:proofErr w:type="gramStart"/>
      <w:r w:rsidRPr="00123EFB">
        <w:t>guardian</w:t>
      </w:r>
      <w:proofErr w:type="gramEnd"/>
      <w:r w:rsidRPr="00123EFB">
        <w:t xml:space="preserve"> </w:t>
      </w:r>
    </w:p>
    <w:p w14:paraId="2210535A" w14:textId="26EB91E8" w:rsidR="00BC2E2C" w:rsidRPr="00123EFB" w:rsidRDefault="00BC2E2C" w:rsidP="00B466DC">
      <w:pPr>
        <w:pStyle w:val="letterlist"/>
      </w:pPr>
      <w:r w:rsidRPr="00123EFB">
        <w:lastRenderedPageBreak/>
        <w:t xml:space="preserve">If the Vulnerable Participant is the first Athlete to arrive, the Athlete’s parent should remain </w:t>
      </w:r>
      <w:r w:rsidR="00567A08">
        <w:t xml:space="preserve">present </w:t>
      </w:r>
      <w:r w:rsidRPr="00123EFB">
        <w:t xml:space="preserve">until another Athlete or Person in Authority </w:t>
      </w:r>
      <w:proofErr w:type="gramStart"/>
      <w:r w:rsidRPr="00123EFB">
        <w:t>arrives</w:t>
      </w:r>
      <w:proofErr w:type="gramEnd"/>
    </w:p>
    <w:p w14:paraId="675A648B" w14:textId="71BF1688" w:rsidR="00BC2E2C" w:rsidRPr="00123EFB" w:rsidRDefault="00BC2E2C" w:rsidP="00B466DC">
      <w:pPr>
        <w:pStyle w:val="letterlist"/>
      </w:pPr>
      <w:r w:rsidRPr="00123EFB">
        <w:t xml:space="preserve">If a Vulnerable Participant would potentially be alone with a Person in Authority following a competition or practice, the Person in Authority should ask another Person in Authority (or a parent or guardian of another Athlete) to stay until </w:t>
      </w:r>
      <w:proofErr w:type="gramStart"/>
      <w:r w:rsidRPr="00123EFB">
        <w:t>all of</w:t>
      </w:r>
      <w:proofErr w:type="gramEnd"/>
      <w:r w:rsidRPr="00123EFB">
        <w:t xml:space="preserve"> the Athletes have been picked up. If an adult is unavailable, another Athlete, who is preferably not a Vulnerable Participant, should be present </w:t>
      </w:r>
      <w:proofErr w:type="gramStart"/>
      <w:r w:rsidRPr="00123EFB">
        <w:t>in order to</w:t>
      </w:r>
      <w:proofErr w:type="gramEnd"/>
      <w:r w:rsidRPr="00123EFB">
        <w:t xml:space="preserve"> avoid the Person in Authority being alone with a Vulnerable Participant</w:t>
      </w:r>
    </w:p>
    <w:p w14:paraId="11D01D93" w14:textId="0AC9B56D" w:rsidR="00BC2E2C" w:rsidRPr="00123EFB" w:rsidRDefault="00BC2E2C" w:rsidP="00B466DC">
      <w:pPr>
        <w:pStyle w:val="letterlist"/>
      </w:pPr>
      <w:r w:rsidRPr="00123EFB">
        <w:t xml:space="preserve">Persons in Authority giving instructions, demonstrating skills, or facilitating drills or lessons to an individual Athlete should always do so in a manner that is open and </w:t>
      </w:r>
      <w:proofErr w:type="gramStart"/>
      <w:r w:rsidRPr="00123EFB">
        <w:t>observable</w:t>
      </w:r>
      <w:proofErr w:type="gramEnd"/>
    </w:p>
    <w:p w14:paraId="6506AB96" w14:textId="0D0898F0" w:rsidR="00BC2E2C" w:rsidRPr="00123EFB" w:rsidRDefault="00BC2E2C" w:rsidP="00B466DC">
      <w:pPr>
        <w:pStyle w:val="letterlist"/>
      </w:pPr>
      <w:r w:rsidRPr="00123EFB">
        <w:t xml:space="preserve">Persons in Authority and Athletes should take steps to achieve transparency and accountability in their interactions. For example, a Person in Authority and an Athlete who know they will be away from other Participants for a lengthy </w:t>
      </w:r>
      <w:proofErr w:type="gramStart"/>
      <w:r w:rsidRPr="00123EFB">
        <w:t>period of time</w:t>
      </w:r>
      <w:proofErr w:type="gramEnd"/>
      <w:r w:rsidRPr="00123EFB">
        <w:t xml:space="preserve"> must inform another Person in Authority where they are going and when they are expected to return. Persons in Authority should always be reachable by phone or text</w:t>
      </w:r>
      <w:bookmarkEnd w:id="13"/>
      <w:r w:rsidRPr="00123EFB">
        <w:t xml:space="preserve"> </w:t>
      </w:r>
      <w:bookmarkEnd w:id="14"/>
      <w:proofErr w:type="gramStart"/>
      <w:r w:rsidRPr="00123EFB">
        <w:t>messag</w:t>
      </w:r>
      <w:bookmarkEnd w:id="11"/>
      <w:r w:rsidRPr="00123EFB">
        <w:t>e</w:t>
      </w:r>
      <w:proofErr w:type="gramEnd"/>
    </w:p>
    <w:p w14:paraId="4BF18E01" w14:textId="4A1651CC" w:rsidR="00BC2E2C" w:rsidRPr="00AA3182" w:rsidRDefault="00BC2E2C" w:rsidP="00C42808">
      <w:pPr>
        <w:pStyle w:val="Heading1"/>
        <w:spacing w:line="360" w:lineRule="auto"/>
        <w:rPr>
          <w:lang w:bidi="en-US"/>
        </w:rPr>
      </w:pPr>
      <w:bookmarkStart w:id="15" w:name="_Toc125045126"/>
      <w:r w:rsidRPr="00AA3182">
        <w:rPr>
          <w:lang w:bidi="en-US"/>
        </w:rPr>
        <w:t>Communications</w:t>
      </w:r>
      <w:bookmarkEnd w:id="15"/>
    </w:p>
    <w:p w14:paraId="0CE1A784" w14:textId="3C80E02B" w:rsidR="00BC2E2C" w:rsidRPr="00AA3182" w:rsidRDefault="00BC2E2C" w:rsidP="0038027E">
      <w:pPr>
        <w:pStyle w:val="ListParagraph"/>
      </w:pPr>
      <w:bookmarkStart w:id="16" w:name="_Hlk45837226"/>
      <w:bookmarkStart w:id="17" w:name="_Hlk38886239"/>
      <w:bookmarkStart w:id="18" w:name="_Hlk536486266"/>
      <w:r w:rsidRPr="00AA3182">
        <w:t>F</w:t>
      </w:r>
      <w:bookmarkStart w:id="19" w:name="_Hlk42722094"/>
      <w:r w:rsidRPr="00AA3182">
        <w:t>or communication between Persons in Authority and Athletes</w:t>
      </w:r>
      <w:bookmarkEnd w:id="16"/>
      <w:r w:rsidRPr="00AA3182">
        <w:t xml:space="preserve">, </w:t>
      </w:r>
      <w:r w:rsidR="00A445FB">
        <w:t>[</w:t>
      </w:r>
      <w:r w:rsidR="009D1E21" w:rsidRPr="009D1E21">
        <w:rPr>
          <w:highlight w:val="yellow"/>
        </w:rPr>
        <w:t>Club</w:t>
      </w:r>
      <w:r w:rsidR="00A445FB">
        <w:t xml:space="preserve">] </w:t>
      </w:r>
      <w:r w:rsidRPr="00AA3182">
        <w:t>recommend</w:t>
      </w:r>
      <w:bookmarkEnd w:id="17"/>
      <w:bookmarkEnd w:id="19"/>
      <w:r w:rsidR="00A445FB">
        <w:t>s</w:t>
      </w:r>
      <w:r w:rsidRPr="00AA3182">
        <w:t>:</w:t>
      </w:r>
    </w:p>
    <w:p w14:paraId="47E41CB0" w14:textId="157C09BA" w:rsidR="00BC2E2C" w:rsidRPr="00403B8A" w:rsidRDefault="00BC2E2C" w:rsidP="00B466DC">
      <w:pPr>
        <w:pStyle w:val="letterlist"/>
        <w:numPr>
          <w:ilvl w:val="0"/>
          <w:numId w:val="35"/>
        </w:numPr>
      </w:pPr>
      <w:bookmarkStart w:id="20" w:name="_Hlk42722111"/>
      <w:r w:rsidRPr="00403B8A">
        <w:t xml:space="preserve">Persons in Authority may only send texts, direct messages on social media or emails to individual Athletes when necessary and only for communicating information related to team issues and activities (e.g., non-personal information). Any such texts, messages or emails shall be professional in </w:t>
      </w:r>
      <w:proofErr w:type="gramStart"/>
      <w:r w:rsidRPr="00403B8A">
        <w:t>tone</w:t>
      </w:r>
      <w:proofErr w:type="gramEnd"/>
    </w:p>
    <w:p w14:paraId="152D6C73" w14:textId="6738A37A" w:rsidR="00BC2E2C" w:rsidRPr="00403B8A" w:rsidRDefault="00BC2E2C" w:rsidP="00B466DC">
      <w:pPr>
        <w:pStyle w:val="letterlist"/>
      </w:pPr>
      <w:bookmarkStart w:id="21" w:name="_Hlk45837269"/>
      <w:r w:rsidRPr="00403B8A">
        <w:t xml:space="preserve">Electronic communication between Persons in Authority and Athletes that is personal in nature should be avoided. If such personal communication is unavoidable, it must be recorded and available for review by another Person in Authority and/or by the Athlete’s parent/guardian </w:t>
      </w:r>
      <w:bookmarkStart w:id="22" w:name="_Hlk43988739"/>
      <w:r w:rsidRPr="00403B8A">
        <w:t>(when the Athlete is a Vulnerable Participant)</w:t>
      </w:r>
      <w:bookmarkEnd w:id="22"/>
    </w:p>
    <w:bookmarkEnd w:id="21"/>
    <w:p w14:paraId="0AA62975" w14:textId="059568DA" w:rsidR="00BC2E2C" w:rsidRPr="00403B8A" w:rsidRDefault="00BC2E2C" w:rsidP="00B466DC">
      <w:pPr>
        <w:pStyle w:val="letterlist"/>
      </w:pPr>
      <w:r w:rsidRPr="00403B8A">
        <w:lastRenderedPageBreak/>
        <w:t xml:space="preserve">Parents/guardians may request that their child not be contacted by a Person in Authority using any form of electronic communication and/or may request that certain information about their child not be distributed in any form of electronic </w:t>
      </w:r>
      <w:proofErr w:type="gramStart"/>
      <w:r w:rsidRPr="00403B8A">
        <w:t>communication</w:t>
      </w:r>
      <w:proofErr w:type="gramEnd"/>
    </w:p>
    <w:p w14:paraId="23913164" w14:textId="1CC18B44" w:rsidR="00BC2E2C" w:rsidRPr="00403B8A" w:rsidRDefault="00BC2E2C" w:rsidP="00B466DC">
      <w:pPr>
        <w:pStyle w:val="letterlist"/>
      </w:pPr>
      <w:r w:rsidRPr="00403B8A">
        <w:t xml:space="preserve">All communication between a Person in Authority and Athletes must be between the hours of 6:00am and midnight unless extenuating circumstances justify </w:t>
      </w:r>
      <w:proofErr w:type="gramStart"/>
      <w:r w:rsidRPr="00403B8A">
        <w:t>otherwise</w:t>
      </w:r>
      <w:proofErr w:type="gramEnd"/>
      <w:r w:rsidRPr="00403B8A">
        <w:t xml:space="preserve"> </w:t>
      </w:r>
    </w:p>
    <w:p w14:paraId="14209289" w14:textId="572821D7" w:rsidR="00BC2E2C" w:rsidRPr="00403B8A" w:rsidRDefault="00BC2E2C" w:rsidP="00B466DC">
      <w:pPr>
        <w:pStyle w:val="letterlist"/>
      </w:pPr>
      <w:bookmarkStart w:id="23" w:name="_Hlk45837313"/>
      <w:r w:rsidRPr="00403B8A">
        <w:t xml:space="preserve">Communication concerning drugs or alcohol use (unless regarding its prohibition) is not </w:t>
      </w:r>
      <w:proofErr w:type="gramStart"/>
      <w:r w:rsidRPr="00403B8A">
        <w:t>permitted</w:t>
      </w:r>
      <w:proofErr w:type="gramEnd"/>
    </w:p>
    <w:bookmarkEnd w:id="23"/>
    <w:p w14:paraId="40A25701" w14:textId="3BE19B60" w:rsidR="00BC2E2C" w:rsidRPr="00403B8A" w:rsidRDefault="00BC2E2C" w:rsidP="00B466DC">
      <w:pPr>
        <w:pStyle w:val="letterlist"/>
      </w:pPr>
      <w:r w:rsidRPr="00403B8A">
        <w:t>No sexually explicit language or imagery or sexually oriented conversation may be communicated in any medium</w:t>
      </w:r>
    </w:p>
    <w:p w14:paraId="5E8D766D" w14:textId="2DB3447E" w:rsidR="00BC2E2C" w:rsidRPr="00403B8A" w:rsidRDefault="00BC2E2C" w:rsidP="00B466DC">
      <w:pPr>
        <w:pStyle w:val="letterlist"/>
      </w:pPr>
      <w:r w:rsidRPr="00403B8A">
        <w:t xml:space="preserve">Persons in Authority are not permitted to ask Athletes to keep a personal secret for </w:t>
      </w:r>
      <w:bookmarkEnd w:id="20"/>
      <w:proofErr w:type="gramStart"/>
      <w:r w:rsidRPr="00403B8A">
        <w:t>them</w:t>
      </w:r>
      <w:proofErr w:type="gramEnd"/>
    </w:p>
    <w:p w14:paraId="74050DE2" w14:textId="77777777" w:rsidR="00BC2E2C" w:rsidRPr="00AA3182" w:rsidRDefault="00BC2E2C" w:rsidP="00C42808">
      <w:pPr>
        <w:pStyle w:val="Heading1"/>
        <w:spacing w:line="360" w:lineRule="auto"/>
        <w:rPr>
          <w:lang w:bidi="en-US"/>
        </w:rPr>
      </w:pPr>
      <w:bookmarkStart w:id="24" w:name="_Toc125045127"/>
      <w:r w:rsidRPr="00AA3182">
        <w:rPr>
          <w:lang w:bidi="en-US"/>
        </w:rPr>
        <w:t>Travel</w:t>
      </w:r>
      <w:bookmarkEnd w:id="24"/>
    </w:p>
    <w:p w14:paraId="00F29296" w14:textId="117A0615" w:rsidR="00BC2E2C" w:rsidRPr="00AA3182" w:rsidRDefault="00BC2E2C" w:rsidP="0038027E">
      <w:pPr>
        <w:pStyle w:val="ListParagraph"/>
      </w:pPr>
      <w:bookmarkStart w:id="25" w:name="_Hlk45837374"/>
      <w:bookmarkStart w:id="26" w:name="_Hlk42722148"/>
      <w:bookmarkEnd w:id="18"/>
      <w:r w:rsidRPr="00AA3182">
        <w:t xml:space="preserve">For travel involving Persons in Authority and Athletes, </w:t>
      </w:r>
      <w:bookmarkEnd w:id="25"/>
      <w:r w:rsidR="00841FF9">
        <w:t>[</w:t>
      </w:r>
      <w:r w:rsidR="009D1E21">
        <w:rPr>
          <w:highlight w:val="yellow"/>
        </w:rPr>
        <w:t>Club</w:t>
      </w:r>
      <w:r w:rsidR="00841FF9">
        <w:t xml:space="preserve">] </w:t>
      </w:r>
      <w:r w:rsidRPr="00AA3182">
        <w:t>recommend</w:t>
      </w:r>
      <w:bookmarkEnd w:id="26"/>
      <w:r w:rsidR="00841FF9">
        <w:t>s</w:t>
      </w:r>
      <w:r w:rsidRPr="00AA3182">
        <w:t>:</w:t>
      </w:r>
    </w:p>
    <w:p w14:paraId="74EE4527" w14:textId="376C3CCA" w:rsidR="00BC2E2C" w:rsidRPr="00AA3182" w:rsidRDefault="002A67BE" w:rsidP="00B466DC">
      <w:pPr>
        <w:pStyle w:val="letterlist"/>
        <w:numPr>
          <w:ilvl w:val="0"/>
          <w:numId w:val="38"/>
        </w:numPr>
      </w:pPr>
      <w:bookmarkStart w:id="27" w:name="_Hlk45837358"/>
      <w:bookmarkStart w:id="28" w:name="_Hlk42722167"/>
      <w:r>
        <w:t>Where reasonably possible, t</w:t>
      </w:r>
      <w:r w:rsidRPr="00AA3182">
        <w:t xml:space="preserve">eams </w:t>
      </w:r>
      <w:r w:rsidR="00BC2E2C" w:rsidRPr="00AA3182">
        <w:t xml:space="preserve">or groups of Athlete </w:t>
      </w:r>
      <w:r>
        <w:t>should</w:t>
      </w:r>
      <w:r w:rsidRPr="00AA3182">
        <w:t xml:space="preserve"> </w:t>
      </w:r>
      <w:r w:rsidR="00BC2E2C" w:rsidRPr="00AA3182">
        <w:t xml:space="preserve">have at least two Persons in Authority with </w:t>
      </w:r>
      <w:proofErr w:type="gramStart"/>
      <w:r w:rsidR="00BC2E2C" w:rsidRPr="00AA3182">
        <w:t>them</w:t>
      </w:r>
      <w:proofErr w:type="gramEnd"/>
      <w:r w:rsidR="00BC2E2C" w:rsidRPr="00AA3182">
        <w:t xml:space="preserve"> </w:t>
      </w:r>
    </w:p>
    <w:p w14:paraId="73DFE001" w14:textId="39231318" w:rsidR="00BC2E2C" w:rsidRPr="00AA3182" w:rsidRDefault="00BC2E2C" w:rsidP="00B466DC">
      <w:pPr>
        <w:pStyle w:val="letterlist"/>
        <w:numPr>
          <w:ilvl w:val="0"/>
          <w:numId w:val="38"/>
        </w:numPr>
      </w:pPr>
      <w:r w:rsidRPr="00AA3182">
        <w:t xml:space="preserve">For mixed gender teams or groups of Athletes, </w:t>
      </w:r>
      <w:r w:rsidR="002A67BE">
        <w:t xml:space="preserve">reasonable efforts should be made for team staff to include </w:t>
      </w:r>
      <w:r w:rsidRPr="00AA3182">
        <w:t>one Person in Authority from each gender</w:t>
      </w:r>
      <w:r w:rsidR="002A67BE">
        <w:t xml:space="preserve">; however, where required by the </w:t>
      </w:r>
      <w:r w:rsidR="003F3455">
        <w:t>[</w:t>
      </w:r>
      <w:r w:rsidR="009D1E21" w:rsidRPr="00B466DC">
        <w:rPr>
          <w:highlight w:val="yellow"/>
        </w:rPr>
        <w:t>Club</w:t>
      </w:r>
      <w:r w:rsidR="003F3455">
        <w:t xml:space="preserve">] </w:t>
      </w:r>
      <w:r w:rsidR="002A67BE">
        <w:t xml:space="preserve">Board of Directors, one Person in Authority from each gender shall travel with mixed gender teams or groups of </w:t>
      </w:r>
      <w:proofErr w:type="gramStart"/>
      <w:r w:rsidR="002A67BE">
        <w:t>Athletes</w:t>
      </w:r>
      <w:proofErr w:type="gramEnd"/>
      <w:r w:rsidR="002A67BE">
        <w:t xml:space="preserve"> </w:t>
      </w:r>
    </w:p>
    <w:p w14:paraId="6EA16EE3" w14:textId="77777777" w:rsidR="00BC2E2C" w:rsidRPr="00AA3182" w:rsidRDefault="00BC2E2C" w:rsidP="00B466DC">
      <w:pPr>
        <w:pStyle w:val="letterlist"/>
        <w:numPr>
          <w:ilvl w:val="0"/>
          <w:numId w:val="38"/>
        </w:numPr>
      </w:pPr>
      <w:r w:rsidRPr="00AA3182">
        <w:t xml:space="preserve">If two Persons in Authority cannot be present, reasonable efforts should be made to supplement supervision with screened parents or other </w:t>
      </w:r>
      <w:proofErr w:type="gramStart"/>
      <w:r w:rsidRPr="00AA3182">
        <w:t>volunteers</w:t>
      </w:r>
      <w:proofErr w:type="gramEnd"/>
    </w:p>
    <w:p w14:paraId="4227E34A" w14:textId="106A1DD7" w:rsidR="00BC2E2C" w:rsidRPr="00AA3182" w:rsidRDefault="00BC2E2C" w:rsidP="00B466DC">
      <w:pPr>
        <w:pStyle w:val="letterlist"/>
        <w:numPr>
          <w:ilvl w:val="0"/>
          <w:numId w:val="38"/>
        </w:numPr>
      </w:pPr>
      <w:r w:rsidRPr="00AA3182">
        <w:t xml:space="preserve">To the extent possible, no Person in Authority may drive a vehicle alone with an Athlete unless the Person in Authority is the Athlete’s parent or </w:t>
      </w:r>
      <w:proofErr w:type="gramStart"/>
      <w:r w:rsidRPr="00AA3182">
        <w:t>guardian</w:t>
      </w:r>
      <w:proofErr w:type="gramEnd"/>
      <w:r w:rsidRPr="00AA3182">
        <w:t xml:space="preserve"> </w:t>
      </w:r>
    </w:p>
    <w:bookmarkEnd w:id="27"/>
    <w:p w14:paraId="0F476C39" w14:textId="0469A6B2" w:rsidR="00BC2E2C" w:rsidRPr="00AA3182" w:rsidRDefault="00BC2E2C" w:rsidP="00B466DC">
      <w:pPr>
        <w:pStyle w:val="letterlist"/>
        <w:numPr>
          <w:ilvl w:val="0"/>
          <w:numId w:val="38"/>
        </w:numPr>
      </w:pPr>
      <w:r>
        <w:t xml:space="preserve">A Person in Authority may not share a hotel room </w:t>
      </w:r>
      <w:r w:rsidR="76E53BDE">
        <w:t xml:space="preserve">or bedroom </w:t>
      </w:r>
      <w:r>
        <w:t xml:space="preserve">or be alone with an Athlete unless the Person in Authority is the Athlete’s parent/guardian or </w:t>
      </w:r>
      <w:proofErr w:type="gramStart"/>
      <w:r>
        <w:t>spouse</w:t>
      </w:r>
      <w:proofErr w:type="gramEnd"/>
    </w:p>
    <w:p w14:paraId="420F6E1F" w14:textId="77777777" w:rsidR="00BC2E2C" w:rsidRPr="00AA3182" w:rsidRDefault="00BC2E2C" w:rsidP="00B466DC">
      <w:pPr>
        <w:pStyle w:val="letterlist"/>
        <w:numPr>
          <w:ilvl w:val="0"/>
          <w:numId w:val="38"/>
        </w:numPr>
      </w:pPr>
      <w:r w:rsidRPr="00AA3182">
        <w:lastRenderedPageBreak/>
        <w:t xml:space="preserve">Room or bed checks during overnight stays must be done by two Persons in Authority </w:t>
      </w:r>
    </w:p>
    <w:p w14:paraId="5AF89661" w14:textId="520775B4" w:rsidR="00BC2E2C" w:rsidRPr="00C42808" w:rsidRDefault="00BC2E2C" w:rsidP="00B466DC">
      <w:pPr>
        <w:pStyle w:val="letterlist"/>
        <w:numPr>
          <w:ilvl w:val="0"/>
          <w:numId w:val="38"/>
        </w:numPr>
      </w:pPr>
      <w:r>
        <w:t xml:space="preserve">For overnight travel when Athletes share a hotel room, roommates must be age-appropriate and of the same gender </w:t>
      </w:r>
      <w:bookmarkEnd w:id="28"/>
      <w:proofErr w:type="gramStart"/>
      <w:r>
        <w:t>identity</w:t>
      </w:r>
      <w:proofErr w:type="gramEnd"/>
    </w:p>
    <w:p w14:paraId="0DADE5E0" w14:textId="332BADB7" w:rsidR="00BC2E2C" w:rsidRPr="00AA3182" w:rsidRDefault="00BC2E2C" w:rsidP="00C42808">
      <w:pPr>
        <w:pStyle w:val="Heading1"/>
        <w:spacing w:line="360" w:lineRule="auto"/>
        <w:rPr>
          <w:lang w:bidi="en-US"/>
        </w:rPr>
      </w:pPr>
      <w:bookmarkStart w:id="29" w:name="_Toc125045128"/>
      <w:r w:rsidRPr="00AA3182">
        <w:rPr>
          <w:lang w:bidi="en-US"/>
        </w:rPr>
        <w:t>Locker Rooms / Changing Areas</w:t>
      </w:r>
      <w:bookmarkEnd w:id="29"/>
    </w:p>
    <w:p w14:paraId="635885A9" w14:textId="0B11E1F5" w:rsidR="00BC2E2C" w:rsidRPr="00AA3182" w:rsidRDefault="00BC2E2C" w:rsidP="0038027E">
      <w:pPr>
        <w:pStyle w:val="ListParagraph"/>
      </w:pPr>
      <w:bookmarkStart w:id="30" w:name="_Hlk38886380"/>
      <w:bookmarkStart w:id="31" w:name="_Hlk42722212"/>
      <w:r w:rsidRPr="00AA3182">
        <w:t>For locker rooms, changing areas and other closed meeting spaces</w:t>
      </w:r>
      <w:bookmarkEnd w:id="30"/>
      <w:r w:rsidRPr="00AA3182">
        <w:t>,</w:t>
      </w:r>
      <w:r w:rsidR="0038027E">
        <w:t xml:space="preserve"> </w:t>
      </w:r>
      <w:r w:rsidR="00ED37AA">
        <w:t>[</w:t>
      </w:r>
      <w:r w:rsidR="009D1E21">
        <w:rPr>
          <w:highlight w:val="yellow"/>
        </w:rPr>
        <w:t>Club</w:t>
      </w:r>
      <w:r w:rsidR="00ED37AA">
        <w:t>]</w:t>
      </w:r>
      <w:r w:rsidRPr="00AA3182">
        <w:t xml:space="preserve"> recommend</w:t>
      </w:r>
      <w:r w:rsidR="00ED37AA">
        <w:t>s</w:t>
      </w:r>
      <w:r w:rsidRPr="00AA3182">
        <w:t>:</w:t>
      </w:r>
    </w:p>
    <w:p w14:paraId="560C8294" w14:textId="77777777" w:rsidR="00BC2E2C" w:rsidRPr="00AA3182" w:rsidRDefault="00BC2E2C" w:rsidP="00B466DC">
      <w:pPr>
        <w:pStyle w:val="letterlist"/>
        <w:numPr>
          <w:ilvl w:val="0"/>
          <w:numId w:val="39"/>
        </w:numPr>
      </w:pPr>
      <w:bookmarkStart w:id="32" w:name="_Hlk42722238"/>
      <w:bookmarkEnd w:id="31"/>
      <w:r w:rsidRPr="00AA3182">
        <w:t xml:space="preserve">Interactions between Persons in Authority and Athletes should not occur in any area where there is a reasonable expectation of privacy such as a locker room, washroom or changing area. A second adult should be present for any necessary interaction between an adult and an Athlete in any such </w:t>
      </w:r>
      <w:proofErr w:type="gramStart"/>
      <w:r w:rsidRPr="00AA3182">
        <w:t>area</w:t>
      </w:r>
      <w:proofErr w:type="gramEnd"/>
    </w:p>
    <w:p w14:paraId="758DF3A4" w14:textId="6ED622F8" w:rsidR="00BC2E2C" w:rsidRPr="00C42808" w:rsidRDefault="00BC2E2C" w:rsidP="00B466DC">
      <w:pPr>
        <w:pStyle w:val="letterlist"/>
        <w:numPr>
          <w:ilvl w:val="0"/>
          <w:numId w:val="39"/>
        </w:numPr>
      </w:pPr>
      <w:r w:rsidRPr="00AA3182">
        <w:t xml:space="preserve">If Persons in Authority are not present in the locker room or changing area, or if they are not permitted to be present, they should still be available outside the locker room or changing area and be able to enter the room or area if required, for reasons including but not limited to team communications and/or </w:t>
      </w:r>
      <w:bookmarkEnd w:id="32"/>
      <w:proofErr w:type="gramStart"/>
      <w:r w:rsidRPr="00AA3182">
        <w:t>emergencies</w:t>
      </w:r>
      <w:proofErr w:type="gramEnd"/>
    </w:p>
    <w:p w14:paraId="61C8BE88" w14:textId="77777777" w:rsidR="00BC2E2C" w:rsidRPr="00AA3182" w:rsidRDefault="00BC2E2C" w:rsidP="00C42808">
      <w:pPr>
        <w:pStyle w:val="Heading1"/>
        <w:spacing w:line="360" w:lineRule="auto"/>
        <w:rPr>
          <w:lang w:bidi="en-US"/>
        </w:rPr>
      </w:pPr>
      <w:bookmarkStart w:id="33" w:name="_Toc125045129"/>
      <w:r w:rsidRPr="00AA3182">
        <w:rPr>
          <w:lang w:bidi="en-US"/>
        </w:rPr>
        <w:t xml:space="preserve">Photography / </w:t>
      </w:r>
      <w:bookmarkStart w:id="34" w:name="_Hlk42722255"/>
      <w:r w:rsidRPr="00AA3182">
        <w:rPr>
          <w:lang w:bidi="en-US"/>
        </w:rPr>
        <w:t>Video</w:t>
      </w:r>
      <w:bookmarkEnd w:id="33"/>
    </w:p>
    <w:p w14:paraId="6D424D3B" w14:textId="543C98DF" w:rsidR="00BC2E2C" w:rsidRPr="00AA3182" w:rsidRDefault="00BC2E2C" w:rsidP="0038027E">
      <w:pPr>
        <w:pStyle w:val="ListParagraph"/>
      </w:pPr>
      <w:bookmarkStart w:id="35" w:name="_Hlk38886422"/>
      <w:bookmarkStart w:id="36" w:name="_Hlk42722295"/>
      <w:r w:rsidRPr="00AA3182">
        <w:t>For all photography and video of an Athlete</w:t>
      </w:r>
      <w:bookmarkEnd w:id="35"/>
      <w:r w:rsidRPr="00AA3182">
        <w:t xml:space="preserve">, </w:t>
      </w:r>
      <w:r w:rsidR="00ED0EAE">
        <w:t>[</w:t>
      </w:r>
      <w:r w:rsidR="009D1E21">
        <w:rPr>
          <w:highlight w:val="yellow"/>
        </w:rPr>
        <w:t>Club</w:t>
      </w:r>
      <w:r w:rsidR="00ED0EAE">
        <w:t xml:space="preserve">] </w:t>
      </w:r>
      <w:r w:rsidRPr="00AA3182">
        <w:t>recommend</w:t>
      </w:r>
      <w:bookmarkEnd w:id="34"/>
      <w:r w:rsidR="00ED0EAE">
        <w:t>s</w:t>
      </w:r>
      <w:r w:rsidRPr="00AA3182">
        <w:t>:</w:t>
      </w:r>
    </w:p>
    <w:p w14:paraId="2399CADE" w14:textId="77777777" w:rsidR="00BC2E2C" w:rsidRPr="00AA3182" w:rsidRDefault="00BC2E2C" w:rsidP="00B466DC">
      <w:pPr>
        <w:pStyle w:val="letterlist"/>
        <w:numPr>
          <w:ilvl w:val="0"/>
          <w:numId w:val="40"/>
        </w:numPr>
      </w:pPr>
      <w:bookmarkStart w:id="37" w:name="_Hlk42722315"/>
      <w:r w:rsidRPr="00AA3182">
        <w:t xml:space="preserve">Photographs and video should only </w:t>
      </w:r>
      <w:r>
        <w:t xml:space="preserve">be </w:t>
      </w:r>
      <w:r w:rsidRPr="00AA3182">
        <w:t xml:space="preserve">taken in public view. Content must observe generally accepted standards of decency, and be both appropriate for and in the best interest of the </w:t>
      </w:r>
      <w:proofErr w:type="gramStart"/>
      <w:r w:rsidRPr="00AA3182">
        <w:t>Athlete</w:t>
      </w:r>
      <w:proofErr w:type="gramEnd"/>
    </w:p>
    <w:p w14:paraId="5E0878FE" w14:textId="77777777" w:rsidR="00BC2E2C" w:rsidRPr="00AA3182" w:rsidRDefault="00BC2E2C" w:rsidP="00B466DC">
      <w:pPr>
        <w:pStyle w:val="letterlist"/>
        <w:numPr>
          <w:ilvl w:val="0"/>
          <w:numId w:val="40"/>
        </w:numPr>
      </w:pPr>
      <w:r w:rsidRPr="00AA3182">
        <w:t xml:space="preserve">The use of recording devices in areas where there is a reasonable expectation of privacy is strictly </w:t>
      </w:r>
      <w:proofErr w:type="gramStart"/>
      <w:r w:rsidRPr="00AA3182">
        <w:t>prohibited</w:t>
      </w:r>
      <w:proofErr w:type="gramEnd"/>
    </w:p>
    <w:p w14:paraId="06169A05" w14:textId="77777777" w:rsidR="00BC2E2C" w:rsidRPr="00AA3182" w:rsidRDefault="00BC2E2C" w:rsidP="00B466DC">
      <w:pPr>
        <w:pStyle w:val="letterlist"/>
        <w:numPr>
          <w:ilvl w:val="0"/>
          <w:numId w:val="40"/>
        </w:numPr>
      </w:pPr>
      <w:r w:rsidRPr="00AA3182">
        <w:t>Examples of photos that shall be edited or deleted include</w:t>
      </w:r>
      <w:bookmarkEnd w:id="37"/>
      <w:r w:rsidRPr="00AA3182">
        <w:t>:</w:t>
      </w:r>
    </w:p>
    <w:p w14:paraId="2C1F5AF4" w14:textId="77777777" w:rsidR="00BC2E2C" w:rsidRPr="00AA3182" w:rsidRDefault="00BC2E2C" w:rsidP="00403B8A">
      <w:pPr>
        <w:numPr>
          <w:ilvl w:val="0"/>
          <w:numId w:val="26"/>
        </w:numPr>
        <w:spacing w:before="0" w:after="0" w:line="360" w:lineRule="auto"/>
        <w:ind w:left="1502" w:hanging="425"/>
        <w:contextualSpacing/>
        <w:rPr>
          <w:rFonts w:eastAsia="Calibri" w:cs="Times New Roman"/>
          <w:lang w:bidi="en-US"/>
        </w:rPr>
      </w:pPr>
      <w:bookmarkStart w:id="38" w:name="_Hlk42722324"/>
      <w:r w:rsidRPr="00AA3182">
        <w:rPr>
          <w:rFonts w:eastAsia="Calibri" w:cs="Times New Roman"/>
          <w:lang w:bidi="en-US"/>
        </w:rPr>
        <w:t xml:space="preserve">Images with misplaced apparel or where undergarments are </w:t>
      </w:r>
      <w:proofErr w:type="gramStart"/>
      <w:r w:rsidRPr="00AA3182">
        <w:rPr>
          <w:rFonts w:eastAsia="Calibri" w:cs="Times New Roman"/>
          <w:lang w:bidi="en-US"/>
        </w:rPr>
        <w:t>showing</w:t>
      </w:r>
      <w:proofErr w:type="gramEnd"/>
    </w:p>
    <w:p w14:paraId="49F111C4" w14:textId="77777777" w:rsidR="00BC2E2C" w:rsidRPr="00AA3182" w:rsidRDefault="00BC2E2C" w:rsidP="00403B8A">
      <w:pPr>
        <w:numPr>
          <w:ilvl w:val="0"/>
          <w:numId w:val="26"/>
        </w:numPr>
        <w:spacing w:before="0" w:after="0" w:line="360" w:lineRule="auto"/>
        <w:ind w:left="1502" w:hanging="425"/>
        <w:contextualSpacing/>
        <w:rPr>
          <w:rFonts w:eastAsia="Calibri" w:cs="Times New Roman"/>
          <w:lang w:bidi="en-US"/>
        </w:rPr>
      </w:pPr>
      <w:r w:rsidRPr="00AA3182">
        <w:rPr>
          <w:rFonts w:eastAsia="Calibri" w:cs="Times New Roman"/>
          <w:lang w:bidi="en-US"/>
        </w:rPr>
        <w:t xml:space="preserve">Suggestive or provocative poses </w:t>
      </w:r>
    </w:p>
    <w:p w14:paraId="739A9215" w14:textId="33F393E2" w:rsidR="00BC2E2C" w:rsidRPr="00C42808" w:rsidRDefault="00BC2E2C" w:rsidP="00403B8A">
      <w:pPr>
        <w:numPr>
          <w:ilvl w:val="0"/>
          <w:numId w:val="26"/>
        </w:numPr>
        <w:spacing w:before="0" w:after="0" w:line="360" w:lineRule="auto"/>
        <w:ind w:left="1502" w:hanging="425"/>
        <w:contextualSpacing/>
        <w:rPr>
          <w:rFonts w:eastAsia="Calibri" w:cs="Times New Roman"/>
          <w:lang w:bidi="en-US"/>
        </w:rPr>
      </w:pPr>
      <w:r w:rsidRPr="00AA3182">
        <w:rPr>
          <w:rFonts w:eastAsia="Calibri" w:cs="Times New Roman"/>
          <w:lang w:bidi="en-US"/>
        </w:rPr>
        <w:t>Embarrassing images</w:t>
      </w:r>
      <w:bookmarkEnd w:id="36"/>
      <w:bookmarkEnd w:id="38"/>
    </w:p>
    <w:p w14:paraId="0BE31503" w14:textId="77777777" w:rsidR="00BC2E2C" w:rsidRPr="00AA3182" w:rsidRDefault="00BC2E2C" w:rsidP="00C42808">
      <w:pPr>
        <w:pStyle w:val="Heading1"/>
        <w:spacing w:line="360" w:lineRule="auto"/>
        <w:rPr>
          <w:lang w:bidi="en-US"/>
        </w:rPr>
      </w:pPr>
      <w:bookmarkStart w:id="39" w:name="_Toc125045130"/>
      <w:r w:rsidRPr="00AA3182">
        <w:rPr>
          <w:lang w:bidi="en-US"/>
        </w:rPr>
        <w:lastRenderedPageBreak/>
        <w:t>Physical Contact</w:t>
      </w:r>
      <w:bookmarkEnd w:id="39"/>
    </w:p>
    <w:p w14:paraId="21A9BE6D" w14:textId="1BA6FA1F" w:rsidR="00BC2E2C" w:rsidRPr="00AA3182" w:rsidRDefault="00BC2E2C" w:rsidP="0038027E">
      <w:pPr>
        <w:pStyle w:val="ListParagraph"/>
      </w:pPr>
      <w:bookmarkStart w:id="40" w:name="_Hlk42722408"/>
      <w:r w:rsidRPr="00AA3182">
        <w:t xml:space="preserve">Some physical contact between Persons in Authority and Athletes may be necessary for various reasons including, but not limited to, teaching a </w:t>
      </w:r>
      <w:proofErr w:type="gramStart"/>
      <w:r w:rsidRPr="00AA3182">
        <w:t>skill</w:t>
      </w:r>
      <w:proofErr w:type="gramEnd"/>
      <w:r w:rsidRPr="00AA3182">
        <w:t xml:space="preserve"> or tending to an injury. </w:t>
      </w:r>
      <w:bookmarkStart w:id="41" w:name="_Hlk45837469"/>
      <w:r w:rsidRPr="00AA3182">
        <w:t>For physical contact</w:t>
      </w:r>
      <w:bookmarkEnd w:id="41"/>
      <w:r w:rsidRPr="00AA3182">
        <w:t xml:space="preserve">, </w:t>
      </w:r>
      <w:r w:rsidR="00ED0EAE">
        <w:t>[</w:t>
      </w:r>
      <w:r w:rsidR="009D1E21">
        <w:rPr>
          <w:highlight w:val="yellow"/>
        </w:rPr>
        <w:t>Club</w:t>
      </w:r>
      <w:r w:rsidR="00ED0EAE">
        <w:t>]</w:t>
      </w:r>
      <w:r w:rsidRPr="00AA3182">
        <w:t xml:space="preserve"> recommend</w:t>
      </w:r>
      <w:r w:rsidR="00ED0EAE">
        <w:t>s</w:t>
      </w:r>
      <w:r w:rsidRPr="00AA3182">
        <w:t>:</w:t>
      </w:r>
    </w:p>
    <w:p w14:paraId="07FB2721" w14:textId="77777777" w:rsidR="00BC2E2C" w:rsidRPr="00AA3182" w:rsidRDefault="00BC2E2C" w:rsidP="00B466DC">
      <w:pPr>
        <w:pStyle w:val="letterlist"/>
        <w:numPr>
          <w:ilvl w:val="0"/>
          <w:numId w:val="42"/>
        </w:numPr>
      </w:pPr>
      <w:bookmarkStart w:id="42" w:name="_Hlk42722423"/>
      <w:bookmarkEnd w:id="40"/>
      <w:r w:rsidRPr="00AA3182">
        <w:t xml:space="preserve">A Person in Authority must always request permission to make physical contact from the Athlete in advance and clearly explain where and why the physical contact will occur. The Person in Authority must make clear that they are </w:t>
      </w:r>
      <w:r w:rsidRPr="00B466DC">
        <w:rPr>
          <w:iCs/>
          <w:u w:val="single"/>
        </w:rPr>
        <w:t>requesting</w:t>
      </w:r>
      <w:r w:rsidRPr="00AA3182">
        <w:t xml:space="preserve"> to touch the Athlete and not </w:t>
      </w:r>
      <w:r w:rsidRPr="00B466DC">
        <w:rPr>
          <w:iCs/>
          <w:u w:val="single"/>
        </w:rPr>
        <w:t>requiring</w:t>
      </w:r>
      <w:r w:rsidRPr="00AA3182">
        <w:t xml:space="preserve"> physical </w:t>
      </w:r>
      <w:proofErr w:type="gramStart"/>
      <w:r w:rsidRPr="00AA3182">
        <w:t>contact</w:t>
      </w:r>
      <w:proofErr w:type="gramEnd"/>
    </w:p>
    <w:p w14:paraId="4918D40F" w14:textId="6FD64735" w:rsidR="00BC2E2C" w:rsidRPr="00AA3182" w:rsidRDefault="00BC2E2C" w:rsidP="00B466DC">
      <w:pPr>
        <w:pStyle w:val="letterlist"/>
        <w:numPr>
          <w:ilvl w:val="0"/>
          <w:numId w:val="42"/>
        </w:numPr>
      </w:pPr>
      <w:r w:rsidRPr="00AA3182">
        <w:t xml:space="preserve">Infrequent, incidental physical contact during a training session is not considered a violation of </w:t>
      </w:r>
      <w:r w:rsidR="0038027E">
        <w:t>this</w:t>
      </w:r>
      <w:r w:rsidR="0038027E" w:rsidRPr="00B466DC">
        <w:rPr>
          <w:i/>
          <w:iCs/>
        </w:rPr>
        <w:t xml:space="preserve"> Athlete Protection Policy</w:t>
      </w:r>
    </w:p>
    <w:bookmarkEnd w:id="42"/>
    <w:p w14:paraId="1534F010" w14:textId="7EA41E7C" w:rsidR="00BC2E2C" w:rsidRPr="00B466DC" w:rsidRDefault="00BC2E2C" w:rsidP="00B466DC">
      <w:pPr>
        <w:pStyle w:val="letterlist"/>
        <w:numPr>
          <w:ilvl w:val="0"/>
          <w:numId w:val="42"/>
        </w:numPr>
        <w:rPr>
          <w:rFonts w:eastAsia="Calibri" w:cs="Times New Roman"/>
        </w:rPr>
      </w:pPr>
      <w:r w:rsidRPr="00403B8A">
        <w:rPr>
          <w:rStyle w:val="letterlistChar"/>
        </w:rPr>
        <w:t>Non-essential physical contact may not be initiated by the Person of Authority. It is recognized that some Athletes may initiate non-essential physical contact such as hugging or other physical contact with a Person in Authority for various reasons (e.g., such as</w:t>
      </w:r>
      <w:r w:rsidRPr="00B466DC">
        <w:rPr>
          <w:rFonts w:eastAsia="Calibri" w:cs="Times New Roman"/>
        </w:rPr>
        <w:t xml:space="preserve"> celebrating or crying after a poor performance). This physical contact should always occur in an open and observable environment.</w:t>
      </w:r>
    </w:p>
    <w:p w14:paraId="2AEA4FA9" w14:textId="77777777" w:rsidR="00BC2E2C" w:rsidRPr="00AA3182" w:rsidRDefault="00BC2E2C" w:rsidP="00C42808">
      <w:pPr>
        <w:pStyle w:val="Heading1"/>
        <w:spacing w:line="360" w:lineRule="auto"/>
        <w:rPr>
          <w:lang w:bidi="en-US"/>
        </w:rPr>
      </w:pPr>
      <w:bookmarkStart w:id="43" w:name="_Toc125045131"/>
      <w:r w:rsidRPr="00AA3182">
        <w:rPr>
          <w:lang w:bidi="en-US"/>
        </w:rPr>
        <w:t>Enforcement</w:t>
      </w:r>
      <w:bookmarkEnd w:id="43"/>
    </w:p>
    <w:p w14:paraId="79FEC28F" w14:textId="77777777" w:rsidR="00BC2E2C" w:rsidRPr="00AA3182" w:rsidRDefault="00BC2E2C" w:rsidP="0038027E">
      <w:pPr>
        <w:pStyle w:val="ListParagraph"/>
      </w:pPr>
      <w:bookmarkStart w:id="44" w:name="_Hlk42722367"/>
      <w:r w:rsidRPr="00AA3182">
        <w:t xml:space="preserve">Any alleged violations of this </w:t>
      </w:r>
      <w:r w:rsidRPr="00AA3182">
        <w:rPr>
          <w:i/>
          <w:iCs/>
        </w:rPr>
        <w:t>Athlete Protection Policy</w:t>
      </w:r>
      <w:r w:rsidRPr="00AA3182">
        <w:t xml:space="preserve"> shall be addressed pursuant to the </w:t>
      </w:r>
      <w:r w:rsidRPr="00AA3182">
        <w:rPr>
          <w:i/>
          <w:iCs/>
        </w:rPr>
        <w:t>Discipline and Complaints Policy</w:t>
      </w:r>
      <w:bookmarkEnd w:id="44"/>
      <w:r w:rsidRPr="00AA3182">
        <w:t xml:space="preserve">. </w:t>
      </w:r>
    </w:p>
    <w:p w14:paraId="43E9A1ED" w14:textId="77777777" w:rsidR="00136B81" w:rsidRPr="004F77DE" w:rsidRDefault="00136B81" w:rsidP="00136B81">
      <w:pPr>
        <w:pStyle w:val="Heading1"/>
        <w:rPr>
          <w:lang w:bidi="en-US"/>
        </w:rPr>
      </w:pPr>
      <w:bookmarkStart w:id="45" w:name="_Toc125045132"/>
      <w:r>
        <w:rPr>
          <w:lang w:bidi="en-US"/>
        </w:rPr>
        <w:t>Privacy</w:t>
      </w:r>
      <w:bookmarkEnd w:id="45"/>
    </w:p>
    <w:p w14:paraId="74F5EA72" w14:textId="3CDC16D2" w:rsidR="00136B81" w:rsidRPr="00955352" w:rsidRDefault="00136B81" w:rsidP="0038027E">
      <w:pPr>
        <w:pStyle w:val="ListParagraph"/>
        <w:rPr>
          <w:rFonts w:cs="Times New Roman"/>
          <w:b/>
        </w:rPr>
      </w:pPr>
      <w:r>
        <w:t xml:space="preserve">The collection, use and disclosure of any personal information pursuant to this Policy is subject to </w:t>
      </w:r>
      <w:r w:rsidR="00032691">
        <w:t>[</w:t>
      </w:r>
      <w:r w:rsidR="009D1E21">
        <w:rPr>
          <w:highlight w:val="yellow"/>
        </w:rPr>
        <w:t>Club</w:t>
      </w:r>
      <w:r w:rsidR="00032691">
        <w:t>]</w:t>
      </w:r>
      <w:r w:rsidR="001B13EF">
        <w:t>’s</w:t>
      </w:r>
      <w:r>
        <w:t xml:space="preserve"> </w:t>
      </w:r>
      <w:r w:rsidRPr="00831A67">
        <w:rPr>
          <w:i/>
          <w:iCs/>
        </w:rPr>
        <w:t>Privacy Policy</w:t>
      </w:r>
      <w:r w:rsidR="00593A3B">
        <w:rPr>
          <w:i/>
          <w:iCs/>
        </w:rPr>
        <w:t xml:space="preserve">. </w:t>
      </w:r>
      <w:r w:rsidR="009D1E21">
        <w:t>[</w:t>
      </w:r>
      <w:r w:rsidR="00593A3B" w:rsidRPr="00593A3B">
        <w:rPr>
          <w:highlight w:val="yellow"/>
        </w:rPr>
        <w:t>N</w:t>
      </w:r>
      <w:r w:rsidR="009D1E21" w:rsidRPr="00593A3B">
        <w:rPr>
          <w:highlight w:val="yellow"/>
        </w:rPr>
        <w:t>ote: if the Club does not have a privacy policy,</w:t>
      </w:r>
      <w:r w:rsidR="009754C5" w:rsidRPr="00593A3B">
        <w:rPr>
          <w:highlight w:val="yellow"/>
        </w:rPr>
        <w:t xml:space="preserve"> omit “</w:t>
      </w:r>
      <w:r w:rsidR="009754C5" w:rsidRPr="00593A3B">
        <w:rPr>
          <w:i/>
          <w:iCs/>
          <w:highlight w:val="yellow"/>
        </w:rPr>
        <w:t>Privacy Policy</w:t>
      </w:r>
      <w:proofErr w:type="gramStart"/>
      <w:r w:rsidR="009754C5" w:rsidRPr="00593A3B">
        <w:rPr>
          <w:highlight w:val="yellow"/>
        </w:rPr>
        <w:t>”</w:t>
      </w:r>
      <w:proofErr w:type="gramEnd"/>
      <w:r w:rsidR="009754C5" w:rsidRPr="00593A3B">
        <w:rPr>
          <w:highlight w:val="yellow"/>
        </w:rPr>
        <w:t xml:space="preserve"> and insert “</w:t>
      </w:r>
      <w:r w:rsidR="00593A3B" w:rsidRPr="00593A3B">
        <w:rPr>
          <w:highlight w:val="yellow"/>
        </w:rPr>
        <w:t>usual policies and practices regarding private and/or confidential information”</w:t>
      </w:r>
      <w:r w:rsidR="00593A3B">
        <w:t>]</w:t>
      </w:r>
    </w:p>
    <w:p w14:paraId="65D76095" w14:textId="27365BC4" w:rsidR="00607D0D" w:rsidRPr="00E218AC" w:rsidRDefault="00607D0D" w:rsidP="00C42808">
      <w:pPr>
        <w:pStyle w:val="Heading1"/>
        <w:spacing w:line="360" w:lineRule="auto"/>
      </w:pPr>
    </w:p>
    <w:sectPr w:rsidR="00607D0D" w:rsidRPr="00E218AC"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1D463" w14:textId="77777777" w:rsidR="004F0836" w:rsidRDefault="004F0836" w:rsidP="00034272">
      <w:r>
        <w:separator/>
      </w:r>
    </w:p>
  </w:endnote>
  <w:endnote w:type="continuationSeparator" w:id="0">
    <w:p w14:paraId="6D7BD69A" w14:textId="77777777" w:rsidR="004F0836" w:rsidRDefault="004F0836"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4D"/>
    <w:family w:val="auto"/>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BF05" w14:textId="7ECD8084"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0016">
      <w:rPr>
        <w:rStyle w:val="PageNumber"/>
        <w:noProof/>
      </w:rPr>
      <w:t>3</w:t>
    </w:r>
    <w:r>
      <w:rPr>
        <w:rStyle w:val="PageNumber"/>
      </w:rPr>
      <w:fldChar w:fldCharType="end"/>
    </w:r>
  </w:p>
  <w:p w14:paraId="4942190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916" w14:textId="5CCD111B" w:rsidR="00607D0D" w:rsidRPr="00C42808" w:rsidRDefault="00966B75" w:rsidP="00034272">
    <w:pPr>
      <w:pStyle w:val="Footer"/>
      <w:ind w:right="360"/>
      <w:rPr>
        <w:sz w:val="18"/>
        <w:szCs w:val="18"/>
        <w:lang w:val="en-CA"/>
      </w:rPr>
    </w:pPr>
    <w:r>
      <w:rPr>
        <w:b/>
        <w:sz w:val="18"/>
        <w:szCs w:val="18"/>
        <w:lang w:val="en-CA"/>
      </w:rPr>
      <w:t>[</w:t>
    </w:r>
    <w:r w:rsidR="008B3CAF">
      <w:rPr>
        <w:b/>
        <w:sz w:val="18"/>
        <w:szCs w:val="18"/>
        <w:highlight w:val="yellow"/>
        <w:lang w:val="en-CA"/>
      </w:rPr>
      <w:t>Club</w:t>
    </w:r>
    <w:r>
      <w:rPr>
        <w:b/>
        <w:sz w:val="18"/>
        <w:szCs w:val="18"/>
        <w:lang w:val="en-CA"/>
      </w:rPr>
      <w:t>]</w:t>
    </w:r>
    <w:r w:rsidR="00607D0D" w:rsidRPr="00C42808">
      <w:rPr>
        <w:b/>
        <w:sz w:val="18"/>
        <w:szCs w:val="18"/>
        <w:lang w:val="en-CA"/>
      </w:rPr>
      <w:tab/>
    </w:r>
    <w:r w:rsidR="00607D0D" w:rsidRPr="00C42808">
      <w:rPr>
        <w:b/>
        <w:sz w:val="18"/>
        <w:szCs w:val="18"/>
        <w:lang w:val="en-CA"/>
      </w:rPr>
      <w:tab/>
    </w:r>
    <w:r w:rsidR="00BC2E2C" w:rsidRPr="00C42808">
      <w:rPr>
        <w:b/>
        <w:sz w:val="18"/>
        <w:szCs w:val="18"/>
        <w:lang w:val="en-CA"/>
      </w:rPr>
      <w:t>Athlete Protection Policy</w:t>
    </w:r>
    <w:r w:rsidR="00607D0D" w:rsidRPr="00C42808">
      <w:rPr>
        <w:b/>
        <w:sz w:val="18"/>
        <w:szCs w:val="18"/>
        <w:lang w:val="en-CA"/>
      </w:rPr>
      <w:t xml:space="preserve"> </w:t>
    </w:r>
    <w:r>
      <w:rPr>
        <w:sz w:val="18"/>
        <w:szCs w:val="18"/>
        <w:lang w:val="en-CA"/>
      </w:rPr>
      <w:t>[</w:t>
    </w:r>
    <w:r w:rsidRPr="00966B75">
      <w:rPr>
        <w:sz w:val="18"/>
        <w:szCs w:val="18"/>
        <w:highlight w:val="yellow"/>
        <w:lang w:val="en-CA"/>
      </w:rPr>
      <w:t>Date</w:t>
    </w:r>
    <w:r>
      <w:rPr>
        <w:sz w:val="18"/>
        <w:szCs w:val="18"/>
        <w:lang w:val="en-CA"/>
      </w:rPr>
      <w:t>]</w:t>
    </w:r>
    <w:r w:rsidR="00607D0D" w:rsidRPr="00C42808">
      <w:rPr>
        <w:sz w:val="18"/>
        <w:szCs w:val="18"/>
        <w:lang w:val="en-CA"/>
      </w:rPr>
      <w:t xml:space="preserve">|  </w:t>
    </w:r>
    <w:r w:rsidR="00607D0D" w:rsidRPr="00C05573">
      <w:rPr>
        <w:rStyle w:val="PageNumber"/>
        <w:b/>
        <w:color w:val="E12727"/>
        <w:sz w:val="18"/>
        <w:szCs w:val="18"/>
      </w:rPr>
      <w:fldChar w:fldCharType="begin"/>
    </w:r>
    <w:r w:rsidR="00607D0D" w:rsidRPr="00C42808">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C42808">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213A" w14:textId="42162FF2"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FD92650"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48523" w14:textId="77777777" w:rsidR="004F0836" w:rsidRDefault="004F0836" w:rsidP="00034272">
      <w:r>
        <w:separator/>
      </w:r>
    </w:p>
  </w:footnote>
  <w:footnote w:type="continuationSeparator" w:id="0">
    <w:p w14:paraId="76E115BC" w14:textId="77777777" w:rsidR="004F0836" w:rsidRDefault="004F0836"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F32F" w14:textId="34AE9A10"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A5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6E4FD1F4" w:rsidR="00607D0D" w:rsidRDefault="00C42808">
    <w:pPr>
      <w:pStyle w:val="Header"/>
    </w:pPr>
    <w:r>
      <w:rPr>
        <w:noProof/>
        <w:lang w:val="en-CA" w:eastAsia="en-CA"/>
      </w:rPr>
      <mc:AlternateContent>
        <mc:Choice Requires="wps">
          <w:drawing>
            <wp:anchor distT="0" distB="0" distL="114300" distR="114300" simplePos="0" relativeHeight="251661312" behindDoc="0" locked="0" layoutInCell="1" allowOverlap="1" wp14:anchorId="4E4DABC3" wp14:editId="3B897B80">
              <wp:simplePos x="0" y="0"/>
              <wp:positionH relativeFrom="column">
                <wp:posOffset>-1143000</wp:posOffset>
              </wp:positionH>
              <wp:positionV relativeFrom="paragraph">
                <wp:posOffset>2369820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7288F2A"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6.6pt" to="378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2C8DA619" wp14:editId="07367754">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2E30C2"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5114"/>
    <w:multiLevelType w:val="hybridMultilevel"/>
    <w:tmpl w:val="2FE26E06"/>
    <w:lvl w:ilvl="0" w:tplc="40E2A422">
      <w:start w:val="1"/>
      <w:numFmt w:val="decimal"/>
      <w:lvlText w:val="%1."/>
      <w:lvlJc w:val="left"/>
      <w:pPr>
        <w:ind w:left="360" w:hanging="360"/>
      </w:pPr>
      <w:rPr>
        <w:color w:val="auto"/>
      </w:rPr>
    </w:lvl>
    <w:lvl w:ilvl="1" w:tplc="633A1A32">
      <w:start w:val="1"/>
      <w:numFmt w:val="decimal"/>
      <w:lvlText w:val="%2."/>
      <w:lvlJc w:val="left"/>
      <w:pPr>
        <w:ind w:left="360" w:hanging="360"/>
      </w:pPr>
      <w:rPr>
        <w:rFonts w:ascii="Calibri" w:eastAsia="Calibri" w:hAnsi="Calibri" w:cs="Times New Roman"/>
      </w:rPr>
    </w:lvl>
    <w:lvl w:ilvl="2" w:tplc="10090017">
      <w:start w:val="1"/>
      <w:numFmt w:val="lowerLetter"/>
      <w:lvlText w:val="%3)"/>
      <w:lvlJc w:val="left"/>
      <w:pPr>
        <w:ind w:left="1800" w:hanging="180"/>
      </w:pPr>
      <w:rPr>
        <w:b w:val="0"/>
      </w:r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CF276F"/>
    <w:multiLevelType w:val="hybridMultilevel"/>
    <w:tmpl w:val="2450596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F0E08"/>
    <w:multiLevelType w:val="hybridMultilevel"/>
    <w:tmpl w:val="A5FE79E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36C2A"/>
    <w:multiLevelType w:val="hybridMultilevel"/>
    <w:tmpl w:val="BF74533A"/>
    <w:lvl w:ilvl="0" w:tplc="35F8FBF8">
      <w:start w:val="1"/>
      <w:numFmt w:val="lowerLetter"/>
      <w:pStyle w:val="letterlist"/>
      <w:lvlText w:val="%1)"/>
      <w:lvlJc w:val="left"/>
      <w:pPr>
        <w:ind w:left="1069" w:hanging="360"/>
      </w:pPr>
      <w:rPr>
        <w:rFonts w:hint="default"/>
        <w:b w:val="0"/>
        <w:bCs/>
        <w:i w:val="0"/>
        <w:iCs w:val="0"/>
        <w:color w:val="auto"/>
        <w:sz w:val="22"/>
        <w:szCs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1C54B73"/>
    <w:multiLevelType w:val="hybridMultilevel"/>
    <w:tmpl w:val="935C980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490105"/>
    <w:multiLevelType w:val="hybridMultilevel"/>
    <w:tmpl w:val="935C980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B0E8B"/>
    <w:multiLevelType w:val="hybridMultilevel"/>
    <w:tmpl w:val="A5FE79E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1E67AA"/>
    <w:multiLevelType w:val="hybridMultilevel"/>
    <w:tmpl w:val="AD74E5C2"/>
    <w:lvl w:ilvl="0" w:tplc="BE7E6FD6">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1477F"/>
    <w:multiLevelType w:val="hybridMultilevel"/>
    <w:tmpl w:val="37A644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141E0B"/>
    <w:multiLevelType w:val="hybridMultilevel"/>
    <w:tmpl w:val="6B924D7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922FD"/>
    <w:multiLevelType w:val="hybridMultilevel"/>
    <w:tmpl w:val="1818A6FA"/>
    <w:lvl w:ilvl="0" w:tplc="A65C933A">
      <w:start w:val="1"/>
      <w:numFmt w:val="lowerLetter"/>
      <w:lvlText w:val="%1)"/>
      <w:lvlJc w:val="left"/>
      <w:pPr>
        <w:ind w:left="1080" w:hanging="360"/>
      </w:pPr>
      <w:rPr>
        <w:rFonts w:hint="default"/>
        <w:b w:val="0"/>
        <w:sz w:val="22"/>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D65198"/>
    <w:multiLevelType w:val="hybridMultilevel"/>
    <w:tmpl w:val="B4AA896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6E185ABD"/>
    <w:multiLevelType w:val="hybridMultilevel"/>
    <w:tmpl w:val="319ED3B0"/>
    <w:lvl w:ilvl="0" w:tplc="2FCAB37E">
      <w:start w:val="1"/>
      <w:numFmt w:val="lowerRoman"/>
      <w:lvlText w:val="%1."/>
      <w:lvlJc w:val="left"/>
      <w:pPr>
        <w:ind w:left="1080" w:hanging="360"/>
      </w:pPr>
      <w:rPr>
        <w:rFonts w:hint="default"/>
        <w:sz w:val="22"/>
        <w:szCs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2" w15:restartNumberingAfterBreak="0">
    <w:nsid w:val="72A45AC1"/>
    <w:multiLevelType w:val="hybridMultilevel"/>
    <w:tmpl w:val="8D824F6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3"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27970053">
    <w:abstractNumId w:val="0"/>
  </w:num>
  <w:num w:numId="2" w16cid:durableId="636187592">
    <w:abstractNumId w:val="7"/>
  </w:num>
  <w:num w:numId="3" w16cid:durableId="838497958">
    <w:abstractNumId w:val="18"/>
  </w:num>
  <w:num w:numId="4" w16cid:durableId="732311323">
    <w:abstractNumId w:val="1"/>
  </w:num>
  <w:num w:numId="5" w16cid:durableId="144048702">
    <w:abstractNumId w:val="13"/>
  </w:num>
  <w:num w:numId="6" w16cid:durableId="1752121694">
    <w:abstractNumId w:val="23"/>
  </w:num>
  <w:num w:numId="7" w16cid:durableId="106319118">
    <w:abstractNumId w:val="3"/>
  </w:num>
  <w:num w:numId="8" w16cid:durableId="1799444988">
    <w:abstractNumId w:val="34"/>
  </w:num>
  <w:num w:numId="9" w16cid:durableId="167670816">
    <w:abstractNumId w:val="24"/>
  </w:num>
  <w:num w:numId="10" w16cid:durableId="234171927">
    <w:abstractNumId w:val="15"/>
  </w:num>
  <w:num w:numId="11" w16cid:durableId="415711981">
    <w:abstractNumId w:val="5"/>
  </w:num>
  <w:num w:numId="12" w16cid:durableId="1727215232">
    <w:abstractNumId w:val="21"/>
  </w:num>
  <w:num w:numId="13" w16cid:durableId="1458989050">
    <w:abstractNumId w:val="33"/>
  </w:num>
  <w:num w:numId="14" w16cid:durableId="507402754">
    <w:abstractNumId w:val="11"/>
  </w:num>
  <w:num w:numId="15" w16cid:durableId="1491099424">
    <w:abstractNumId w:val="8"/>
  </w:num>
  <w:num w:numId="16" w16cid:durableId="320551316">
    <w:abstractNumId w:val="17"/>
  </w:num>
  <w:num w:numId="17" w16cid:durableId="560747940">
    <w:abstractNumId w:val="26"/>
  </w:num>
  <w:num w:numId="18" w16cid:durableId="428739973">
    <w:abstractNumId w:val="28"/>
  </w:num>
  <w:num w:numId="19" w16cid:durableId="2082824705">
    <w:abstractNumId w:val="27"/>
  </w:num>
  <w:num w:numId="20" w16cid:durableId="1707870403">
    <w:abstractNumId w:val="29"/>
  </w:num>
  <w:num w:numId="21" w16cid:durableId="1862434373">
    <w:abstractNumId w:val="19"/>
  </w:num>
  <w:num w:numId="22" w16cid:durableId="5471046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2347107">
    <w:abstractNumId w:val="22"/>
  </w:num>
  <w:num w:numId="24" w16cid:durableId="1447836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95606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6983805">
    <w:abstractNumId w:val="31"/>
  </w:num>
  <w:num w:numId="27" w16cid:durableId="20958529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62673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5256141">
    <w:abstractNumId w:val="2"/>
  </w:num>
  <w:num w:numId="30" w16cid:durableId="1120539034">
    <w:abstractNumId w:val="25"/>
  </w:num>
  <w:num w:numId="31" w16cid:durableId="1310786224">
    <w:abstractNumId w:val="10"/>
  </w:num>
  <w:num w:numId="32" w16cid:durableId="531652173">
    <w:abstractNumId w:val="20"/>
  </w:num>
  <w:num w:numId="33" w16cid:durableId="422798623">
    <w:abstractNumId w:val="9"/>
  </w:num>
  <w:num w:numId="34" w16cid:durableId="1720278985">
    <w:abstractNumId w:val="32"/>
  </w:num>
  <w:num w:numId="35" w16cid:durableId="870848297">
    <w:abstractNumId w:val="9"/>
    <w:lvlOverride w:ilvl="0">
      <w:startOverride w:val="1"/>
    </w:lvlOverride>
  </w:num>
  <w:num w:numId="36" w16cid:durableId="1849521215">
    <w:abstractNumId w:val="9"/>
    <w:lvlOverride w:ilvl="0">
      <w:startOverride w:val="1"/>
    </w:lvlOverride>
  </w:num>
  <w:num w:numId="37" w16cid:durableId="981275717">
    <w:abstractNumId w:val="9"/>
    <w:lvlOverride w:ilvl="0">
      <w:startOverride w:val="1"/>
    </w:lvlOverride>
  </w:num>
  <w:num w:numId="38" w16cid:durableId="1576623558">
    <w:abstractNumId w:val="9"/>
    <w:lvlOverride w:ilvl="0">
      <w:startOverride w:val="1"/>
    </w:lvlOverride>
  </w:num>
  <w:num w:numId="39" w16cid:durableId="1907495638">
    <w:abstractNumId w:val="9"/>
    <w:lvlOverride w:ilvl="0">
      <w:startOverride w:val="1"/>
    </w:lvlOverride>
  </w:num>
  <w:num w:numId="40" w16cid:durableId="165632234">
    <w:abstractNumId w:val="9"/>
    <w:lvlOverride w:ilvl="0">
      <w:startOverride w:val="1"/>
    </w:lvlOverride>
  </w:num>
  <w:num w:numId="41" w16cid:durableId="1636761753">
    <w:abstractNumId w:val="9"/>
    <w:lvlOverride w:ilvl="0">
      <w:startOverride w:val="1"/>
    </w:lvlOverride>
  </w:num>
  <w:num w:numId="42" w16cid:durableId="1335844171">
    <w:abstractNumId w:val="9"/>
    <w:lvlOverride w:ilvl="0">
      <w:startOverride w:val="1"/>
    </w:lvlOverride>
  </w:num>
  <w:num w:numId="43" w16cid:durableId="7470753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11D8D"/>
    <w:rsid w:val="00025626"/>
    <w:rsid w:val="00032691"/>
    <w:rsid w:val="00034272"/>
    <w:rsid w:val="000348E4"/>
    <w:rsid w:val="00034B25"/>
    <w:rsid w:val="0005492B"/>
    <w:rsid w:val="00071B1F"/>
    <w:rsid w:val="000825A2"/>
    <w:rsid w:val="00091ACF"/>
    <w:rsid w:val="00092048"/>
    <w:rsid w:val="000A0D03"/>
    <w:rsid w:val="000B0B81"/>
    <w:rsid w:val="000B2B96"/>
    <w:rsid w:val="000D2E9F"/>
    <w:rsid w:val="000E062C"/>
    <w:rsid w:val="000E4F4A"/>
    <w:rsid w:val="000E7A6C"/>
    <w:rsid w:val="000E7EA4"/>
    <w:rsid w:val="0011777D"/>
    <w:rsid w:val="00123EFB"/>
    <w:rsid w:val="00136B81"/>
    <w:rsid w:val="00165439"/>
    <w:rsid w:val="00167F5A"/>
    <w:rsid w:val="00185FF5"/>
    <w:rsid w:val="001B13EF"/>
    <w:rsid w:val="001C1FF1"/>
    <w:rsid w:val="001D3932"/>
    <w:rsid w:val="001E004D"/>
    <w:rsid w:val="001E273D"/>
    <w:rsid w:val="001F21C8"/>
    <w:rsid w:val="001F2A8F"/>
    <w:rsid w:val="00206FF7"/>
    <w:rsid w:val="002139E9"/>
    <w:rsid w:val="0022525D"/>
    <w:rsid w:val="002477C9"/>
    <w:rsid w:val="00272DD7"/>
    <w:rsid w:val="00296B00"/>
    <w:rsid w:val="002A67BE"/>
    <w:rsid w:val="002A6B8D"/>
    <w:rsid w:val="002C087A"/>
    <w:rsid w:val="002F7C5B"/>
    <w:rsid w:val="00324623"/>
    <w:rsid w:val="0032776E"/>
    <w:rsid w:val="003328D3"/>
    <w:rsid w:val="00333D03"/>
    <w:rsid w:val="00333E39"/>
    <w:rsid w:val="00345C7E"/>
    <w:rsid w:val="003700D0"/>
    <w:rsid w:val="00376B84"/>
    <w:rsid w:val="0038027E"/>
    <w:rsid w:val="003976A1"/>
    <w:rsid w:val="00397BCD"/>
    <w:rsid w:val="00397C80"/>
    <w:rsid w:val="003D0794"/>
    <w:rsid w:val="003F3455"/>
    <w:rsid w:val="00403B8A"/>
    <w:rsid w:val="004108B7"/>
    <w:rsid w:val="004210B1"/>
    <w:rsid w:val="00427519"/>
    <w:rsid w:val="00431C93"/>
    <w:rsid w:val="00435BA9"/>
    <w:rsid w:val="004439DA"/>
    <w:rsid w:val="00444C1F"/>
    <w:rsid w:val="0047256E"/>
    <w:rsid w:val="00491D69"/>
    <w:rsid w:val="00497156"/>
    <w:rsid w:val="004A3260"/>
    <w:rsid w:val="004B4DFE"/>
    <w:rsid w:val="004B505B"/>
    <w:rsid w:val="004D5EE0"/>
    <w:rsid w:val="004E410B"/>
    <w:rsid w:val="004F0836"/>
    <w:rsid w:val="00501948"/>
    <w:rsid w:val="00521873"/>
    <w:rsid w:val="0054465A"/>
    <w:rsid w:val="00552375"/>
    <w:rsid w:val="00567A08"/>
    <w:rsid w:val="00593A3B"/>
    <w:rsid w:val="005E3BEF"/>
    <w:rsid w:val="00600AAC"/>
    <w:rsid w:val="00607D0D"/>
    <w:rsid w:val="00614F91"/>
    <w:rsid w:val="00616173"/>
    <w:rsid w:val="00635996"/>
    <w:rsid w:val="00640E23"/>
    <w:rsid w:val="006949A2"/>
    <w:rsid w:val="0069779A"/>
    <w:rsid w:val="006B07C6"/>
    <w:rsid w:val="006D007E"/>
    <w:rsid w:val="006D13B5"/>
    <w:rsid w:val="006D26C1"/>
    <w:rsid w:val="006D7250"/>
    <w:rsid w:val="00710D72"/>
    <w:rsid w:val="00716A41"/>
    <w:rsid w:val="007340F0"/>
    <w:rsid w:val="007509C7"/>
    <w:rsid w:val="00767727"/>
    <w:rsid w:val="0079581D"/>
    <w:rsid w:val="007B3659"/>
    <w:rsid w:val="007B7D30"/>
    <w:rsid w:val="007C500A"/>
    <w:rsid w:val="007E5E36"/>
    <w:rsid w:val="007E736C"/>
    <w:rsid w:val="00802C90"/>
    <w:rsid w:val="00803FB1"/>
    <w:rsid w:val="008141E0"/>
    <w:rsid w:val="0084139D"/>
    <w:rsid w:val="00841FF9"/>
    <w:rsid w:val="00851422"/>
    <w:rsid w:val="0085735C"/>
    <w:rsid w:val="008730A3"/>
    <w:rsid w:val="0087453D"/>
    <w:rsid w:val="008761B2"/>
    <w:rsid w:val="008950E9"/>
    <w:rsid w:val="008B23E4"/>
    <w:rsid w:val="008B3CAF"/>
    <w:rsid w:val="008E14F1"/>
    <w:rsid w:val="009520CE"/>
    <w:rsid w:val="00956AA8"/>
    <w:rsid w:val="00966B75"/>
    <w:rsid w:val="009754C5"/>
    <w:rsid w:val="009843BA"/>
    <w:rsid w:val="00986736"/>
    <w:rsid w:val="0099436A"/>
    <w:rsid w:val="009C3486"/>
    <w:rsid w:val="009D1E21"/>
    <w:rsid w:val="009F01B5"/>
    <w:rsid w:val="00A103EC"/>
    <w:rsid w:val="00A35B53"/>
    <w:rsid w:val="00A445FB"/>
    <w:rsid w:val="00A524B7"/>
    <w:rsid w:val="00A64841"/>
    <w:rsid w:val="00A71778"/>
    <w:rsid w:val="00A94CED"/>
    <w:rsid w:val="00AA2BED"/>
    <w:rsid w:val="00AC7DEC"/>
    <w:rsid w:val="00AF387D"/>
    <w:rsid w:val="00AF5CCB"/>
    <w:rsid w:val="00B268B1"/>
    <w:rsid w:val="00B42AC0"/>
    <w:rsid w:val="00B466DC"/>
    <w:rsid w:val="00B5226C"/>
    <w:rsid w:val="00B74F41"/>
    <w:rsid w:val="00B81A77"/>
    <w:rsid w:val="00B871EC"/>
    <w:rsid w:val="00BB0281"/>
    <w:rsid w:val="00BC2E2C"/>
    <w:rsid w:val="00BD66C3"/>
    <w:rsid w:val="00BE4E64"/>
    <w:rsid w:val="00BF0016"/>
    <w:rsid w:val="00C046F4"/>
    <w:rsid w:val="00C05573"/>
    <w:rsid w:val="00C2369D"/>
    <w:rsid w:val="00C42808"/>
    <w:rsid w:val="00C574A0"/>
    <w:rsid w:val="00C73D24"/>
    <w:rsid w:val="00C9459E"/>
    <w:rsid w:val="00C94811"/>
    <w:rsid w:val="00CA23DA"/>
    <w:rsid w:val="00CA6629"/>
    <w:rsid w:val="00CC591B"/>
    <w:rsid w:val="00D071E7"/>
    <w:rsid w:val="00D3510B"/>
    <w:rsid w:val="00D3616F"/>
    <w:rsid w:val="00D43B8E"/>
    <w:rsid w:val="00D44F7E"/>
    <w:rsid w:val="00D5734A"/>
    <w:rsid w:val="00D6735A"/>
    <w:rsid w:val="00D72104"/>
    <w:rsid w:val="00D771E9"/>
    <w:rsid w:val="00D8760D"/>
    <w:rsid w:val="00D9685B"/>
    <w:rsid w:val="00DB6E4C"/>
    <w:rsid w:val="00DC189C"/>
    <w:rsid w:val="00DD37D6"/>
    <w:rsid w:val="00DE0E3B"/>
    <w:rsid w:val="00DE3726"/>
    <w:rsid w:val="00E055D6"/>
    <w:rsid w:val="00E0614C"/>
    <w:rsid w:val="00E11F97"/>
    <w:rsid w:val="00E218AC"/>
    <w:rsid w:val="00E42082"/>
    <w:rsid w:val="00E62F15"/>
    <w:rsid w:val="00E7090B"/>
    <w:rsid w:val="00E807D9"/>
    <w:rsid w:val="00E92275"/>
    <w:rsid w:val="00E92578"/>
    <w:rsid w:val="00E9505C"/>
    <w:rsid w:val="00EB6EDA"/>
    <w:rsid w:val="00EC4B5E"/>
    <w:rsid w:val="00ED0EAE"/>
    <w:rsid w:val="00ED37AA"/>
    <w:rsid w:val="00F3486C"/>
    <w:rsid w:val="00F572EA"/>
    <w:rsid w:val="00F97555"/>
    <w:rsid w:val="00FC23D6"/>
    <w:rsid w:val="00FF483F"/>
    <w:rsid w:val="16A7334C"/>
    <w:rsid w:val="338605CF"/>
    <w:rsid w:val="76E53BD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A64841"/>
    <w:pPr>
      <w:tabs>
        <w:tab w:val="right" w:leader="dot" w:pos="8630"/>
      </w:tabs>
    </w:pPr>
    <w:rPr>
      <w:b/>
    </w:rPr>
  </w:style>
  <w:style w:type="paragraph" w:styleId="TOC2">
    <w:name w:val="toc 2"/>
    <w:basedOn w:val="Normal"/>
    <w:next w:val="Normal"/>
    <w:autoRedefine/>
    <w:uiPriority w:val="39"/>
    <w:unhideWhenUsed/>
    <w:rsid w:val="00BF0016"/>
    <w:pPr>
      <w:spacing w:line="360" w:lineRule="auto"/>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38027E"/>
    <w:pPr>
      <w:numPr>
        <w:numId w:val="21"/>
      </w:numPr>
      <w:spacing w:before="240" w:after="240" w:line="360" w:lineRule="auto"/>
      <w:ind w:left="357" w:hanging="357"/>
    </w:pPr>
    <w:rPr>
      <w:lang w:bidi="en-US"/>
    </w:rPr>
  </w:style>
  <w:style w:type="character" w:styleId="LineNumber">
    <w:name w:val="line number"/>
    <w:basedOn w:val="DefaultParagraphFont"/>
    <w:uiPriority w:val="99"/>
    <w:semiHidden/>
    <w:unhideWhenUsed/>
    <w:rsid w:val="00607D0D"/>
  </w:style>
  <w:style w:type="paragraph" w:customStyle="1" w:styleId="letterlist">
    <w:name w:val="letter list"/>
    <w:basedOn w:val="ListParagraph"/>
    <w:link w:val="letterlistChar"/>
    <w:autoRedefine/>
    <w:qFormat/>
    <w:rsid w:val="00B466DC"/>
    <w:pPr>
      <w:numPr>
        <w:numId w:val="33"/>
      </w:numPr>
      <w:spacing w:after="0"/>
      <w:contextualSpacing/>
    </w:pPr>
  </w:style>
  <w:style w:type="character" w:customStyle="1" w:styleId="ListParagraphChar">
    <w:name w:val="List Paragraph Char"/>
    <w:basedOn w:val="DefaultParagraphFont"/>
    <w:link w:val="ListParagraph"/>
    <w:uiPriority w:val="34"/>
    <w:rsid w:val="0038027E"/>
    <w:rPr>
      <w:sz w:val="22"/>
      <w:lang w:bidi="en-US"/>
    </w:rPr>
  </w:style>
  <w:style w:type="character" w:customStyle="1" w:styleId="letterlistChar">
    <w:name w:val="letter list Char"/>
    <w:basedOn w:val="ListParagraphChar"/>
    <w:link w:val="letterlist"/>
    <w:rsid w:val="00B466DC"/>
    <w:rPr>
      <w:sz w:val="22"/>
      <w:lang w:bidi="en-US"/>
    </w:rPr>
  </w:style>
  <w:style w:type="paragraph" w:styleId="Revision">
    <w:name w:val="Revision"/>
    <w:hidden/>
    <w:uiPriority w:val="99"/>
    <w:semiHidden/>
    <w:rsid w:val="00011D8D"/>
    <w:rPr>
      <w:sz w:val="22"/>
    </w:rPr>
  </w:style>
  <w:style w:type="character" w:styleId="CommentReference">
    <w:name w:val="annotation reference"/>
    <w:basedOn w:val="DefaultParagraphFont"/>
    <w:uiPriority w:val="99"/>
    <w:semiHidden/>
    <w:unhideWhenUsed/>
    <w:rsid w:val="00E62F15"/>
    <w:rPr>
      <w:sz w:val="16"/>
      <w:szCs w:val="16"/>
    </w:rPr>
  </w:style>
  <w:style w:type="paragraph" w:styleId="CommentText">
    <w:name w:val="annotation text"/>
    <w:basedOn w:val="Normal"/>
    <w:link w:val="CommentTextChar"/>
    <w:uiPriority w:val="99"/>
    <w:unhideWhenUsed/>
    <w:rsid w:val="00E62F15"/>
    <w:rPr>
      <w:sz w:val="20"/>
      <w:szCs w:val="20"/>
    </w:rPr>
  </w:style>
  <w:style w:type="character" w:customStyle="1" w:styleId="CommentTextChar">
    <w:name w:val="Comment Text Char"/>
    <w:basedOn w:val="DefaultParagraphFont"/>
    <w:link w:val="CommentText"/>
    <w:uiPriority w:val="99"/>
    <w:rsid w:val="00E62F15"/>
    <w:rPr>
      <w:sz w:val="20"/>
      <w:szCs w:val="20"/>
    </w:rPr>
  </w:style>
  <w:style w:type="paragraph" w:styleId="CommentSubject">
    <w:name w:val="annotation subject"/>
    <w:basedOn w:val="CommentText"/>
    <w:next w:val="CommentText"/>
    <w:link w:val="CommentSubjectChar"/>
    <w:uiPriority w:val="99"/>
    <w:semiHidden/>
    <w:unhideWhenUsed/>
    <w:rsid w:val="00E62F15"/>
    <w:rPr>
      <w:b/>
      <w:bCs/>
    </w:rPr>
  </w:style>
  <w:style w:type="character" w:customStyle="1" w:styleId="CommentSubjectChar">
    <w:name w:val="Comment Subject Char"/>
    <w:basedOn w:val="CommentTextChar"/>
    <w:link w:val="CommentSubject"/>
    <w:uiPriority w:val="99"/>
    <w:semiHidden/>
    <w:rsid w:val="00E62F15"/>
    <w:rPr>
      <w:b/>
      <w:bCs/>
      <w:sz w:val="20"/>
      <w:szCs w:val="20"/>
    </w:rPr>
  </w:style>
  <w:style w:type="paragraph" w:styleId="FootnoteText">
    <w:name w:val="footnote text"/>
    <w:basedOn w:val="Normal"/>
    <w:link w:val="FootnoteTextChar"/>
    <w:uiPriority w:val="99"/>
    <w:semiHidden/>
    <w:unhideWhenUsed/>
    <w:rsid w:val="00296B00"/>
    <w:pPr>
      <w:spacing w:before="0" w:after="0"/>
    </w:pPr>
    <w:rPr>
      <w:sz w:val="20"/>
      <w:szCs w:val="20"/>
    </w:rPr>
  </w:style>
  <w:style w:type="character" w:customStyle="1" w:styleId="FootnoteTextChar">
    <w:name w:val="Footnote Text Char"/>
    <w:basedOn w:val="DefaultParagraphFont"/>
    <w:link w:val="FootnoteText"/>
    <w:uiPriority w:val="99"/>
    <w:semiHidden/>
    <w:rsid w:val="00296B00"/>
    <w:rPr>
      <w:sz w:val="20"/>
      <w:szCs w:val="20"/>
    </w:rPr>
  </w:style>
  <w:style w:type="character" w:styleId="FootnoteReference">
    <w:name w:val="footnote reference"/>
    <w:basedOn w:val="DefaultParagraphFont"/>
    <w:uiPriority w:val="99"/>
    <w:semiHidden/>
    <w:unhideWhenUsed/>
    <w:rsid w:val="00296B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396960">
      <w:bodyDiv w:val="1"/>
      <w:marLeft w:val="0"/>
      <w:marRight w:val="0"/>
      <w:marTop w:val="0"/>
      <w:marBottom w:val="0"/>
      <w:divBdr>
        <w:top w:val="none" w:sz="0" w:space="0" w:color="auto"/>
        <w:left w:val="none" w:sz="0" w:space="0" w:color="auto"/>
        <w:bottom w:val="none" w:sz="0" w:space="0" w:color="auto"/>
        <w:right w:val="none" w:sz="0" w:space="0" w:color="auto"/>
      </w:divBdr>
    </w:div>
    <w:div w:id="14861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3.xml><?xml version="1.0" encoding="utf-8"?>
<ds:datastoreItem xmlns:ds="http://schemas.openxmlformats.org/officeDocument/2006/customXml" ds:itemID="{D9F0FE63-0702-4636-889F-969AB029B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23</TotalTime>
  <Pages>8</Pages>
  <Words>1591</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27</cp:revision>
  <cp:lastPrinted>2023-01-12T20:25:00Z</cp:lastPrinted>
  <dcterms:created xsi:type="dcterms:W3CDTF">2023-04-03T09:15:00Z</dcterms:created>
  <dcterms:modified xsi:type="dcterms:W3CDTF">2024-04-03T17:33:00Z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